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E20" w:rsidRPr="00C72A4B" w:rsidRDefault="00DE57B8" w:rsidP="00C72A4B">
      <w:r>
        <w:rPr>
          <w:noProof/>
          <w:lang w:val="en-GB"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1212850</wp:posOffset>
            </wp:positionV>
            <wp:extent cx="1831641" cy="2076450"/>
            <wp:effectExtent l="76200" t="95250" r="73660" b="952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BT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641" cy="2076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7D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56D49B" wp14:editId="48270351">
                <wp:simplePos x="0" y="0"/>
                <wp:positionH relativeFrom="column">
                  <wp:posOffset>351790</wp:posOffset>
                </wp:positionH>
                <wp:positionV relativeFrom="paragraph">
                  <wp:posOffset>3360420</wp:posOffset>
                </wp:positionV>
                <wp:extent cx="1651635" cy="610870"/>
                <wp:effectExtent l="38100" t="0" r="62865" b="0"/>
                <wp:wrapNone/>
                <wp:docPr id="19" name="Rounded Rectangl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651635" cy="610870"/>
                        </a:xfrm>
                        <a:prstGeom prst="round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6" style="position:absolute;margin-left:27.7pt;margin-top:264.6pt;width:130.05pt;height:48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" stroked="f" strokeweight="2pt">
                <v:fill r:id="rId10" o:title="" recolor="t" rotate="t" type="frame"/>
                <v:shadow on="t" color="black" opacity="26214f" origin="-.5,-.5" offset=".74836mm,.74836mm"/>
                <v:path arrowok="t"/>
                <o:lock v:ext="edit" aspectratio="t"/>
              </v:roundrect>
            </w:pict>
          </mc:Fallback>
        </mc:AlternateContent>
      </w:r>
      <w:r w:rsidR="006E30AD">
        <w:rPr>
          <w:noProof/>
          <w:color w:val="C6A27B" w:themeColor="accent5" w:themeTint="99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DCAA3C" wp14:editId="277B8E06">
                <wp:simplePos x="0" y="0"/>
                <wp:positionH relativeFrom="margin">
                  <wp:posOffset>85725</wp:posOffset>
                </wp:positionH>
                <wp:positionV relativeFrom="paragraph">
                  <wp:posOffset>7743825</wp:posOffset>
                </wp:positionV>
                <wp:extent cx="7152005" cy="1457325"/>
                <wp:effectExtent l="0" t="0" r="10795" b="28575"/>
                <wp:wrapNone/>
                <wp:docPr id="1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2005" cy="1457325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noFill/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058F5" w:rsidRDefault="006E30AD" w:rsidP="00C058F5">
                            <w:pPr>
                              <w:pStyle w:val="Heading3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color w:val="auto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lang w:val="en-GB"/>
                              </w:rPr>
                              <w:t xml:space="preserve">Please submit your paper by </w:t>
                            </w:r>
                            <w:r w:rsidR="00211F69">
                              <w:rPr>
                                <w:b/>
                                <w:bCs/>
                                <w:color w:val="auto"/>
                                <w:lang w:val="en-GB"/>
                              </w:rPr>
                              <w:t>Friday 26</w:t>
                            </w:r>
                            <w:r w:rsidR="00211F69" w:rsidRPr="00211F69">
                              <w:rPr>
                                <w:b/>
                                <w:bCs/>
                                <w:color w:val="auto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="00211F69">
                              <w:rPr>
                                <w:b/>
                                <w:bCs/>
                                <w:color w:val="auto"/>
                                <w:lang w:val="en-GB"/>
                              </w:rPr>
                              <w:t xml:space="preserve"> of </w:t>
                            </w:r>
                            <w:proofErr w:type="gramStart"/>
                            <w:r w:rsidR="00211F69">
                              <w:rPr>
                                <w:b/>
                                <w:bCs/>
                                <w:color w:val="auto"/>
                                <w:lang w:val="en-GB"/>
                              </w:rPr>
                              <w:t xml:space="preserve">February  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lang w:val="en-GB"/>
                              </w:rPr>
                              <w:t>201</w:t>
                            </w:r>
                            <w:r w:rsidR="00211F69">
                              <w:rPr>
                                <w:b/>
                                <w:bCs/>
                                <w:color w:val="auto"/>
                                <w:lang w:val="en-GB"/>
                              </w:rPr>
                              <w:t>6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auto"/>
                                <w:lang w:val="en-GB"/>
                              </w:rPr>
                              <w:t xml:space="preserve"> in order to be considered for publication in the next </w:t>
                            </w:r>
                            <w:r w:rsidR="00B71C0F">
                              <w:rPr>
                                <w:b/>
                                <w:bCs/>
                                <w:color w:val="auto"/>
                                <w:lang w:val="en-GB"/>
                              </w:rPr>
                              <w:t xml:space="preserve">two 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lang w:val="en-GB"/>
                              </w:rPr>
                              <w:t>issue</w:t>
                            </w:r>
                            <w:r w:rsidR="00B71C0F">
                              <w:rPr>
                                <w:b/>
                                <w:bCs/>
                                <w:color w:val="auto"/>
                                <w:lang w:val="en-GB"/>
                              </w:rPr>
                              <w:t>s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bCs/>
                                <w:color w:val="auto"/>
                                <w:lang w:val="en-GB"/>
                              </w:rPr>
                              <w:t>.</w:t>
                            </w:r>
                            <w:r w:rsidR="00C058F5">
                              <w:rPr>
                                <w:b/>
                                <w:bCs/>
                                <w:color w:val="auto"/>
                                <w:lang w:val="en-GB"/>
                              </w:rPr>
                              <w:t xml:space="preserve"> </w:t>
                            </w:r>
                          </w:p>
                          <w:p w:rsidR="00C058F5" w:rsidRPr="00C058F5" w:rsidRDefault="00E8463E" w:rsidP="00C058F5">
                            <w:pPr>
                              <w:pStyle w:val="Heading3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color w:val="auto"/>
                                <w:lang w:val="en-GB"/>
                              </w:rPr>
                            </w:pPr>
                            <w:r w:rsidRPr="00C058F5">
                              <w:rPr>
                                <w:b/>
                                <w:bCs/>
                                <w:color w:val="auto"/>
                                <w:lang w:val="en-GB"/>
                              </w:rPr>
                              <w:t>One of the benefits of submitting your paper to us is</w:t>
                            </w:r>
                            <w:r w:rsidR="00990EC9">
                              <w:rPr>
                                <w:b/>
                                <w:bCs/>
                                <w:color w:val="auto"/>
                                <w:lang w:val="en-GB"/>
                              </w:rPr>
                              <w:t xml:space="preserve"> that, on acceptance, </w:t>
                            </w:r>
                            <w:r w:rsidRPr="00C058F5">
                              <w:rPr>
                                <w:b/>
                                <w:bCs/>
                                <w:color w:val="auto"/>
                                <w:lang w:val="en-GB"/>
                              </w:rPr>
                              <w:t>it will be published online</w:t>
                            </w:r>
                            <w:r w:rsidR="00990EC9">
                              <w:rPr>
                                <w:b/>
                                <w:bCs/>
                                <w:color w:val="auto"/>
                                <w:lang w:val="en-GB"/>
                              </w:rPr>
                              <w:t xml:space="preserve"> immediately.  </w:t>
                            </w:r>
                          </w:p>
                          <w:p w:rsidR="00845453" w:rsidRPr="00845453" w:rsidRDefault="00455E62" w:rsidP="0084545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40"/>
                              <w:rPr>
                                <w:b/>
                                <w:bCs/>
                                <w:color w:val="1F497D" w:themeColor="text2"/>
                                <w:lang w:val="en-GB"/>
                              </w:rPr>
                            </w:pPr>
                            <w:r w:rsidRPr="00845453">
                              <w:rPr>
                                <w:b/>
                                <w:bCs/>
                                <w:lang w:val="en-GB"/>
                              </w:rPr>
                              <w:t xml:space="preserve">If you have any enquiries regarding your submissions and the journal please contact the Publishing Editor at </w:t>
                            </w:r>
                            <w:hyperlink r:id="rId11" w:history="1">
                              <w:r w:rsidRPr="00845453">
                                <w:rPr>
                                  <w:rStyle w:val="Hyperlink"/>
                                  <w:b/>
                                  <w:bCs/>
                                  <w:lang w:val="en-GB"/>
                                </w:rPr>
                                <w:t>Marta.Moldvai@springer.com</w:t>
                              </w:r>
                            </w:hyperlink>
                            <w:r w:rsidRPr="00845453">
                              <w:rPr>
                                <w:b/>
                                <w:bCs/>
                                <w:lang w:val="en-GB"/>
                              </w:rPr>
                              <w:t xml:space="preserve"> or the </w:t>
                            </w:r>
                            <w:r w:rsidR="00845453" w:rsidRPr="00845453">
                              <w:rPr>
                                <w:b/>
                                <w:bCs/>
                                <w:lang w:val="en-GB"/>
                              </w:rPr>
                              <w:t>Editor –in-Chief Margaret Stack</w:t>
                            </w:r>
                            <w:hyperlink r:id="rId12" w:history="1">
                              <w:r w:rsidR="00845453" w:rsidRPr="00845453">
                                <w:rPr>
                                  <w:rStyle w:val="Hyperlink"/>
                                  <w:b/>
                                  <w:bCs/>
                                  <w:lang w:val="en-GB"/>
                                </w:rPr>
                                <w:t>, margaret.stack@strath.ac.uk</w:t>
                              </w:r>
                            </w:hyperlink>
                            <w:r w:rsidRPr="00845453">
                              <w:rPr>
                                <w:b/>
                                <w:bCs/>
                                <w:color w:val="0070C0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6" style="position:absolute;margin-left:6.75pt;margin-top:609.75pt;width:563.15pt;height:114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" filled="f" strokecolor="#89643b [3208]">
                <v:textbox inset=",7.2pt">
                  <w:txbxContent>
                    <w:p w:rsidR="00C058F5" w:rsidRDefault="006E30AD" w:rsidP="00C058F5">
                      <w:pPr>
                        <w:pStyle w:val="Heading3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color w:val="auto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auto"/>
                          <w:lang w:val="en-GB"/>
                        </w:rPr>
                        <w:t xml:space="preserve">Please submit your paper by </w:t>
                      </w:r>
                      <w:r w:rsidR="00211F69">
                        <w:rPr>
                          <w:b/>
                          <w:bCs/>
                          <w:color w:val="auto"/>
                          <w:lang w:val="en-GB"/>
                        </w:rPr>
                        <w:t>Friday 26</w:t>
                      </w:r>
                      <w:r w:rsidR="00211F69" w:rsidRPr="00211F69">
                        <w:rPr>
                          <w:b/>
                          <w:bCs/>
                          <w:color w:val="auto"/>
                          <w:vertAlign w:val="superscript"/>
                          <w:lang w:val="en-GB"/>
                        </w:rPr>
                        <w:t>th</w:t>
                      </w:r>
                      <w:r w:rsidR="00211F69">
                        <w:rPr>
                          <w:b/>
                          <w:bCs/>
                          <w:color w:val="auto"/>
                          <w:lang w:val="en-GB"/>
                        </w:rPr>
                        <w:t xml:space="preserve"> of </w:t>
                      </w:r>
                      <w:proofErr w:type="gramStart"/>
                      <w:r w:rsidR="00211F69">
                        <w:rPr>
                          <w:b/>
                          <w:bCs/>
                          <w:color w:val="auto"/>
                          <w:lang w:val="en-GB"/>
                        </w:rPr>
                        <w:t xml:space="preserve">February  </w:t>
                      </w:r>
                      <w:r>
                        <w:rPr>
                          <w:b/>
                          <w:bCs/>
                          <w:color w:val="auto"/>
                          <w:lang w:val="en-GB"/>
                        </w:rPr>
                        <w:t>201</w:t>
                      </w:r>
                      <w:r w:rsidR="00211F69">
                        <w:rPr>
                          <w:b/>
                          <w:bCs/>
                          <w:color w:val="auto"/>
                          <w:lang w:val="en-GB"/>
                        </w:rPr>
                        <w:t>6</w:t>
                      </w:r>
                      <w:proofErr w:type="gramEnd"/>
                      <w:r>
                        <w:rPr>
                          <w:b/>
                          <w:bCs/>
                          <w:color w:val="auto"/>
                          <w:lang w:val="en-GB"/>
                        </w:rPr>
                        <w:t xml:space="preserve"> in order to be considered for publication in the next </w:t>
                      </w:r>
                      <w:r w:rsidR="00B71C0F">
                        <w:rPr>
                          <w:b/>
                          <w:bCs/>
                          <w:color w:val="auto"/>
                          <w:lang w:val="en-GB"/>
                        </w:rPr>
                        <w:t xml:space="preserve">two </w:t>
                      </w:r>
                      <w:r>
                        <w:rPr>
                          <w:b/>
                          <w:bCs/>
                          <w:color w:val="auto"/>
                          <w:lang w:val="en-GB"/>
                        </w:rPr>
                        <w:t>issue</w:t>
                      </w:r>
                      <w:r w:rsidR="00B71C0F">
                        <w:rPr>
                          <w:b/>
                          <w:bCs/>
                          <w:color w:val="auto"/>
                          <w:lang w:val="en-GB"/>
                        </w:rPr>
                        <w:t>s</w:t>
                      </w:r>
                      <w:bookmarkStart w:id="1" w:name="_GoBack"/>
                      <w:bookmarkEnd w:id="1"/>
                      <w:r>
                        <w:rPr>
                          <w:b/>
                          <w:bCs/>
                          <w:color w:val="auto"/>
                          <w:lang w:val="en-GB"/>
                        </w:rPr>
                        <w:t>.</w:t>
                      </w:r>
                      <w:r w:rsidR="00C058F5">
                        <w:rPr>
                          <w:b/>
                          <w:bCs/>
                          <w:color w:val="auto"/>
                          <w:lang w:val="en-GB"/>
                        </w:rPr>
                        <w:t xml:space="preserve"> </w:t>
                      </w:r>
                    </w:p>
                    <w:p w:rsidR="00C058F5" w:rsidRPr="00C058F5" w:rsidRDefault="00E8463E" w:rsidP="00C058F5">
                      <w:pPr>
                        <w:pStyle w:val="Heading3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color w:val="auto"/>
                          <w:lang w:val="en-GB"/>
                        </w:rPr>
                      </w:pPr>
                      <w:r w:rsidRPr="00C058F5">
                        <w:rPr>
                          <w:b/>
                          <w:bCs/>
                          <w:color w:val="auto"/>
                          <w:lang w:val="en-GB"/>
                        </w:rPr>
                        <w:t>One of the benefits of submitting your paper to us is</w:t>
                      </w:r>
                      <w:r w:rsidR="00990EC9">
                        <w:rPr>
                          <w:b/>
                          <w:bCs/>
                          <w:color w:val="auto"/>
                          <w:lang w:val="en-GB"/>
                        </w:rPr>
                        <w:t xml:space="preserve"> that, on acceptance, </w:t>
                      </w:r>
                      <w:r w:rsidRPr="00C058F5">
                        <w:rPr>
                          <w:b/>
                          <w:bCs/>
                          <w:color w:val="auto"/>
                          <w:lang w:val="en-GB"/>
                        </w:rPr>
                        <w:t>it will be published online</w:t>
                      </w:r>
                      <w:r w:rsidR="00990EC9">
                        <w:rPr>
                          <w:b/>
                          <w:bCs/>
                          <w:color w:val="auto"/>
                          <w:lang w:val="en-GB"/>
                        </w:rPr>
                        <w:t xml:space="preserve"> immediately.  </w:t>
                      </w:r>
                    </w:p>
                    <w:p w:rsidR="00845453" w:rsidRPr="00845453" w:rsidRDefault="00455E62" w:rsidP="0084545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40"/>
                        <w:rPr>
                          <w:b/>
                          <w:bCs/>
                          <w:color w:val="1F497D" w:themeColor="text2"/>
                          <w:lang w:val="en-GB"/>
                        </w:rPr>
                      </w:pPr>
                      <w:r w:rsidRPr="00845453">
                        <w:rPr>
                          <w:b/>
                          <w:bCs/>
                          <w:lang w:val="en-GB"/>
                        </w:rPr>
                        <w:t xml:space="preserve">If you have any enquiries regarding your submissions and the journal please contact the Publishing Editor at </w:t>
                      </w:r>
                      <w:hyperlink r:id="rId13" w:history="1">
                        <w:r w:rsidRPr="00845453">
                          <w:rPr>
                            <w:rStyle w:val="Hyperlink"/>
                            <w:b/>
                            <w:bCs/>
                            <w:lang w:val="en-GB"/>
                          </w:rPr>
                          <w:t>Marta.Moldvai@springer.com</w:t>
                        </w:r>
                      </w:hyperlink>
                      <w:r w:rsidRPr="00845453">
                        <w:rPr>
                          <w:b/>
                          <w:bCs/>
                          <w:lang w:val="en-GB"/>
                        </w:rPr>
                        <w:t xml:space="preserve"> or the </w:t>
                      </w:r>
                      <w:r w:rsidR="00845453" w:rsidRPr="00845453">
                        <w:rPr>
                          <w:b/>
                          <w:bCs/>
                          <w:lang w:val="en-GB"/>
                        </w:rPr>
                        <w:t>Editor –in-Chief Margaret Stack</w:t>
                      </w:r>
                      <w:hyperlink r:id="rId14" w:history="1">
                        <w:r w:rsidR="00845453" w:rsidRPr="00845453">
                          <w:rPr>
                            <w:rStyle w:val="Hyperlink"/>
                            <w:b/>
                            <w:bCs/>
                            <w:lang w:val="en-GB"/>
                          </w:rPr>
                          <w:t>, margaret.stack@strath.ac.uk</w:t>
                        </w:r>
                      </w:hyperlink>
                      <w:r w:rsidRPr="00845453">
                        <w:rPr>
                          <w:b/>
                          <w:bCs/>
                          <w:color w:val="0070C0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E30AD">
        <w:rPr>
          <w:noProof/>
          <w:color w:val="C6A27B" w:themeColor="accent5" w:themeTint="99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0447EF" wp14:editId="214867CE">
                <wp:simplePos x="0" y="0"/>
                <wp:positionH relativeFrom="column">
                  <wp:posOffset>95250</wp:posOffset>
                </wp:positionH>
                <wp:positionV relativeFrom="paragraph">
                  <wp:posOffset>7419975</wp:posOffset>
                </wp:positionV>
                <wp:extent cx="3475990" cy="257175"/>
                <wp:effectExtent l="0" t="0" r="10160" b="952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599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39F" w:rsidRPr="006E30AD" w:rsidRDefault="006E30AD" w:rsidP="002A48E7">
                            <w:pPr>
                              <w:pStyle w:val="Heading4"/>
                              <w:rPr>
                                <w:b/>
                                <w:bCs/>
                                <w:color w:val="404040" w:themeColor="text1" w:themeTint="BF"/>
                                <w:sz w:val="30"/>
                                <w:szCs w:val="3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30"/>
                                <w:szCs w:val="30"/>
                                <w:lang w:val="en-GB"/>
                              </w:rPr>
                              <w:t>Submissions for the next issue: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7.5pt;margin-top:584.25pt;width:273.7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" filled="f" stroked="f">
                <v:textbox inset=",0,0,0">
                  <w:txbxContent>
                    <w:p w:rsidR="00BA239F" w:rsidRPr="006E30AD" w:rsidRDefault="006E30AD" w:rsidP="002A48E7">
                      <w:pPr>
                        <w:pStyle w:val="Heading4"/>
                        <w:rPr>
                          <w:b/>
                          <w:bCs/>
                          <w:color w:val="404040" w:themeColor="text1" w:themeTint="BF"/>
                          <w:sz w:val="30"/>
                          <w:szCs w:val="30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404040" w:themeColor="text1" w:themeTint="BF"/>
                          <w:sz w:val="30"/>
                          <w:szCs w:val="30"/>
                          <w:lang w:val="en-GB"/>
                        </w:rPr>
                        <w:t>Submissions for the next issue:</w:t>
                      </w:r>
                    </w:p>
                  </w:txbxContent>
                </v:textbox>
              </v:shape>
            </w:pict>
          </mc:Fallback>
        </mc:AlternateContent>
      </w:r>
      <w:r w:rsidR="006E30A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C3045A" wp14:editId="618AEB93">
                <wp:simplePos x="0" y="0"/>
                <wp:positionH relativeFrom="column">
                  <wp:posOffset>3724275</wp:posOffset>
                </wp:positionH>
                <wp:positionV relativeFrom="paragraph">
                  <wp:posOffset>4600575</wp:posOffset>
                </wp:positionV>
                <wp:extent cx="3493135" cy="2676525"/>
                <wp:effectExtent l="0" t="0" r="12065" b="28575"/>
                <wp:wrapNone/>
                <wp:docPr id="2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3135" cy="2676525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noFill/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61556" w:rsidRPr="003E55EA" w:rsidRDefault="00B71C0F" w:rsidP="00261556">
                            <w:pPr>
                              <w:jc w:val="both"/>
                              <w:rPr>
                                <w:rFonts w:ascii="Garamond" w:hAnsi="Garamond"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hyperlink r:id="rId15" w:history="1">
                              <w:r w:rsidR="00261556" w:rsidRPr="003E55EA">
                                <w:rPr>
                                  <w:rStyle w:val="Hyperlink"/>
                                  <w:rFonts w:ascii="Garamond" w:hAnsi="Garamond"/>
                                  <w:color w:val="17365D" w:themeColor="text2" w:themeShade="BF"/>
                                  <w:sz w:val="24"/>
                                  <w:szCs w:val="24"/>
                                  <w:u w:val="none"/>
                                </w:rPr>
                                <w:t xml:space="preserve">Three-Body Abrasion Corrosion Studies of High-Cr Cast Irons: Benefits and Limitations of </w:t>
                              </w:r>
                              <w:proofErr w:type="spellStart"/>
                              <w:r w:rsidR="00261556" w:rsidRPr="003E55EA">
                                <w:rPr>
                                  <w:rStyle w:val="Hyperlink"/>
                                  <w:rFonts w:ascii="Garamond" w:hAnsi="Garamond"/>
                                  <w:color w:val="17365D" w:themeColor="text2" w:themeShade="BF"/>
                                  <w:sz w:val="24"/>
                                  <w:szCs w:val="24"/>
                                  <w:u w:val="none"/>
                                </w:rPr>
                                <w:t>Tribo</w:t>
                              </w:r>
                              <w:proofErr w:type="spellEnd"/>
                              <w:r w:rsidR="00261556" w:rsidRPr="003E55EA">
                                <w:rPr>
                                  <w:rStyle w:val="Hyperlink"/>
                                  <w:rFonts w:ascii="Garamond" w:hAnsi="Garamond"/>
                                  <w:color w:val="17365D" w:themeColor="text2" w:themeShade="BF"/>
                                  <w:sz w:val="24"/>
                                  <w:szCs w:val="24"/>
                                  <w:u w:val="none"/>
                                </w:rPr>
                                <w:t>-electrochemical Methods</w:t>
                              </w:r>
                            </w:hyperlink>
                          </w:p>
                          <w:p w:rsidR="00261556" w:rsidRPr="003E55EA" w:rsidRDefault="00261556" w:rsidP="0026155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E55EA">
                              <w:rPr>
                                <w:sz w:val="20"/>
                                <w:szCs w:val="20"/>
                              </w:rPr>
                              <w:t>Stachowiak</w:t>
                            </w:r>
                            <w:proofErr w:type="spellEnd"/>
                            <w:r w:rsidRPr="003E55EA">
                              <w:rPr>
                                <w:sz w:val="20"/>
                                <w:szCs w:val="20"/>
                              </w:rPr>
                              <w:t xml:space="preserve"> G., M. </w:t>
                            </w:r>
                            <w:proofErr w:type="spellStart"/>
                            <w:r w:rsidRPr="003E55EA">
                              <w:rPr>
                                <w:sz w:val="20"/>
                                <w:szCs w:val="20"/>
                              </w:rPr>
                              <w:t>Salasi</w:t>
                            </w:r>
                            <w:proofErr w:type="spellEnd"/>
                            <w:r w:rsidRPr="003E55EA">
                              <w:rPr>
                                <w:sz w:val="20"/>
                                <w:szCs w:val="20"/>
                              </w:rPr>
                              <w:t xml:space="preserve"> and G. </w:t>
                            </w:r>
                            <w:proofErr w:type="spellStart"/>
                            <w:r w:rsidRPr="003E55EA">
                              <w:rPr>
                                <w:sz w:val="20"/>
                                <w:szCs w:val="20"/>
                              </w:rPr>
                              <w:t>Stachowiak</w:t>
                            </w:r>
                            <w:proofErr w:type="spellEnd"/>
                          </w:p>
                          <w:p w:rsidR="00261556" w:rsidRPr="003E55EA" w:rsidRDefault="00261556" w:rsidP="0026155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61556" w:rsidRPr="003E55EA" w:rsidRDefault="00B71C0F" w:rsidP="00261556">
                            <w:pPr>
                              <w:jc w:val="both"/>
                              <w:rPr>
                                <w:rFonts w:ascii="Garamond" w:hAnsi="Garamond"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hyperlink r:id="rId16" w:history="1">
                              <w:proofErr w:type="spellStart"/>
                              <w:r w:rsidR="00261556" w:rsidRPr="003E55EA">
                                <w:rPr>
                                  <w:rStyle w:val="Hyperlink"/>
                                  <w:rFonts w:ascii="Garamond" w:hAnsi="Garamond"/>
                                  <w:color w:val="17365D" w:themeColor="text2" w:themeShade="BF"/>
                                  <w:sz w:val="24"/>
                                  <w:szCs w:val="24"/>
                                  <w:u w:val="none"/>
                                </w:rPr>
                                <w:t>Tribocorrosion</w:t>
                              </w:r>
                              <w:proofErr w:type="spellEnd"/>
                              <w:r w:rsidR="00261556" w:rsidRPr="003E55EA">
                                <w:rPr>
                                  <w:rStyle w:val="Hyperlink"/>
                                  <w:rFonts w:ascii="Garamond" w:hAnsi="Garamond"/>
                                  <w:color w:val="17365D" w:themeColor="text2" w:themeShade="BF"/>
                                  <w:sz w:val="24"/>
                                  <w:szCs w:val="24"/>
                                  <w:u w:val="none"/>
                                </w:rPr>
                                <w:t xml:space="preserve"> Mechanisms of Ti6Al4V in Artificial Saliva by Zero-Resistance </w:t>
                              </w:r>
                              <w:proofErr w:type="spellStart"/>
                              <w:r w:rsidR="00261556" w:rsidRPr="003E55EA">
                                <w:rPr>
                                  <w:rStyle w:val="Hyperlink"/>
                                  <w:rFonts w:ascii="Garamond" w:hAnsi="Garamond"/>
                                  <w:color w:val="17365D" w:themeColor="text2" w:themeShade="BF"/>
                                  <w:sz w:val="24"/>
                                  <w:szCs w:val="24"/>
                                  <w:u w:val="none"/>
                                </w:rPr>
                                <w:t>Ammetry</w:t>
                              </w:r>
                              <w:proofErr w:type="spellEnd"/>
                              <w:r w:rsidR="00261556" w:rsidRPr="003E55EA">
                                <w:rPr>
                                  <w:rStyle w:val="Hyperlink"/>
                                  <w:rFonts w:ascii="Garamond" w:hAnsi="Garamond"/>
                                  <w:color w:val="17365D" w:themeColor="text2" w:themeShade="BF"/>
                                  <w:sz w:val="24"/>
                                  <w:szCs w:val="24"/>
                                  <w:u w:val="none"/>
                                </w:rPr>
                                <w:t xml:space="preserve"> (ZRA) Technique</w:t>
                              </w:r>
                            </w:hyperlink>
                          </w:p>
                          <w:p w:rsidR="003E55EA" w:rsidRPr="003E55EA" w:rsidRDefault="003E55EA" w:rsidP="003E55E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E55EA">
                              <w:rPr>
                                <w:sz w:val="20"/>
                                <w:szCs w:val="20"/>
                              </w:rPr>
                              <w:t>Licausi</w:t>
                            </w:r>
                            <w:proofErr w:type="spellEnd"/>
                            <w:r w:rsidRPr="003E55EA">
                              <w:rPr>
                                <w:sz w:val="20"/>
                                <w:szCs w:val="20"/>
                              </w:rPr>
                              <w:t xml:space="preserve"> M. P., A. </w:t>
                            </w:r>
                            <w:proofErr w:type="spellStart"/>
                            <w:r w:rsidRPr="003E55EA">
                              <w:rPr>
                                <w:sz w:val="20"/>
                                <w:szCs w:val="20"/>
                              </w:rPr>
                              <w:t>Igual</w:t>
                            </w:r>
                            <w:proofErr w:type="spellEnd"/>
                            <w:r w:rsidRPr="003E55EA">
                              <w:rPr>
                                <w:sz w:val="20"/>
                                <w:szCs w:val="20"/>
                              </w:rPr>
                              <w:t xml:space="preserve"> Muñoz, V. </w:t>
                            </w:r>
                            <w:proofErr w:type="spellStart"/>
                            <w:r w:rsidRPr="003E55EA">
                              <w:rPr>
                                <w:sz w:val="20"/>
                                <w:szCs w:val="20"/>
                              </w:rPr>
                              <w:t>Amigó</w:t>
                            </w:r>
                            <w:proofErr w:type="spellEnd"/>
                            <w:r w:rsidRPr="003E55E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E55EA">
                              <w:rPr>
                                <w:sz w:val="20"/>
                                <w:szCs w:val="20"/>
                              </w:rPr>
                              <w:t>Borrás</w:t>
                            </w:r>
                            <w:proofErr w:type="spellEnd"/>
                            <w:r w:rsidRPr="003E55EA">
                              <w:rPr>
                                <w:sz w:val="20"/>
                                <w:szCs w:val="20"/>
                              </w:rPr>
                              <w:t xml:space="preserve"> and N. </w:t>
                            </w:r>
                            <w:proofErr w:type="spellStart"/>
                            <w:r w:rsidRPr="003E55EA">
                              <w:rPr>
                                <w:sz w:val="20"/>
                                <w:szCs w:val="20"/>
                              </w:rPr>
                              <w:t>Espallargas</w:t>
                            </w:r>
                            <w:proofErr w:type="spellEnd"/>
                          </w:p>
                          <w:p w:rsidR="003E55EA" w:rsidRPr="003E55EA" w:rsidRDefault="003E55EA" w:rsidP="003E55E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E55EA" w:rsidRPr="003E55EA" w:rsidRDefault="00B71C0F" w:rsidP="003E55EA">
                            <w:pPr>
                              <w:jc w:val="both"/>
                              <w:rPr>
                                <w:rFonts w:ascii="Garamond" w:hAnsi="Garamond"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hyperlink r:id="rId17" w:history="1">
                              <w:r w:rsidR="003E55EA" w:rsidRPr="003E55EA">
                                <w:rPr>
                                  <w:rStyle w:val="Hyperlink"/>
                                  <w:rFonts w:ascii="Garamond" w:hAnsi="Garamond"/>
                                  <w:color w:val="17365D" w:themeColor="text2" w:themeShade="BF"/>
                                  <w:sz w:val="24"/>
                                  <w:szCs w:val="24"/>
                                  <w:u w:val="none"/>
                                </w:rPr>
                                <w:t>Atmospheric Pressure Plasma Jet Treatment of Human Hair Fibers</w:t>
                              </w:r>
                            </w:hyperlink>
                          </w:p>
                          <w:p w:rsidR="003E55EA" w:rsidRPr="003E55EA" w:rsidRDefault="003E55EA" w:rsidP="003E55E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E55EA">
                              <w:rPr>
                                <w:sz w:val="20"/>
                                <w:szCs w:val="20"/>
                              </w:rPr>
                              <w:t>Öngel</w:t>
                            </w:r>
                            <w:proofErr w:type="spellEnd"/>
                            <w:r w:rsidRPr="003E55EA">
                              <w:rPr>
                                <w:sz w:val="20"/>
                                <w:szCs w:val="20"/>
                              </w:rPr>
                              <w:t xml:space="preserve"> C., M. </w:t>
                            </w:r>
                            <w:proofErr w:type="spellStart"/>
                            <w:r w:rsidRPr="003E55EA">
                              <w:rPr>
                                <w:sz w:val="20"/>
                                <w:szCs w:val="20"/>
                              </w:rPr>
                              <w:t>Keleş</w:t>
                            </w:r>
                            <w:proofErr w:type="spellEnd"/>
                            <w:r w:rsidRPr="003E55EA">
                              <w:rPr>
                                <w:sz w:val="20"/>
                                <w:szCs w:val="20"/>
                              </w:rPr>
                              <w:t xml:space="preserve">, E. </w:t>
                            </w:r>
                            <w:proofErr w:type="spellStart"/>
                            <w:r w:rsidRPr="003E55EA">
                              <w:rPr>
                                <w:sz w:val="20"/>
                                <w:szCs w:val="20"/>
                              </w:rPr>
                              <w:t>Acar</w:t>
                            </w:r>
                            <w:proofErr w:type="spellEnd"/>
                            <w:r w:rsidRPr="003E55EA">
                              <w:rPr>
                                <w:sz w:val="20"/>
                                <w:szCs w:val="20"/>
                              </w:rPr>
                              <w:t xml:space="preserve"> and Ö. </w:t>
                            </w:r>
                            <w:proofErr w:type="spellStart"/>
                            <w:r w:rsidRPr="003E55EA">
                              <w:rPr>
                                <w:sz w:val="20"/>
                                <w:szCs w:val="20"/>
                              </w:rPr>
                              <w:t>Birer</w:t>
                            </w:r>
                            <w:proofErr w:type="spellEnd"/>
                          </w:p>
                          <w:p w:rsidR="003E55EA" w:rsidRPr="003E55EA" w:rsidRDefault="003E55EA" w:rsidP="003E55E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E55EA" w:rsidRPr="006E30AD" w:rsidRDefault="006E30AD" w:rsidP="003E55EA">
                            <w:pPr>
                              <w:jc w:val="both"/>
                              <w:rPr>
                                <w:rStyle w:val="Hyperlink"/>
                                <w:rFonts w:ascii="Garamond" w:hAnsi="Garamond"/>
                                <w:color w:val="17365D" w:themeColor="text2" w:themeShade="BF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6E30AD">
                              <w:rPr>
                                <w:rFonts w:ascii="Garamond" w:hAnsi="Garamond"/>
                                <w:color w:val="17365D" w:themeColor="text2" w:themeShade="BF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6E30AD">
                              <w:rPr>
                                <w:rFonts w:ascii="Garamond" w:hAnsi="Garamond"/>
                                <w:color w:val="17365D" w:themeColor="text2" w:themeShade="BF"/>
                                <w:sz w:val="24"/>
                                <w:szCs w:val="24"/>
                              </w:rPr>
                              <w:instrText xml:space="preserve"> HYPERLINK "http://link.springer.com/journal/40735/1/1/page/1" </w:instrText>
                            </w:r>
                            <w:r w:rsidRPr="006E30AD">
                              <w:rPr>
                                <w:rFonts w:ascii="Garamond" w:hAnsi="Garamond"/>
                                <w:color w:val="17365D" w:themeColor="text2" w:themeShade="BF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3E55EA" w:rsidRPr="006E30AD">
                              <w:rPr>
                                <w:rStyle w:val="Hyperlink"/>
                                <w:rFonts w:ascii="Garamond" w:hAnsi="Garamond"/>
                                <w:color w:val="17365D" w:themeColor="text2" w:themeShade="BF"/>
                                <w:sz w:val="24"/>
                                <w:szCs w:val="24"/>
                                <w:u w:val="none"/>
                              </w:rPr>
                              <w:t>READ MORE …</w:t>
                            </w:r>
                          </w:p>
                          <w:p w:rsidR="003E55EA" w:rsidRPr="00261556" w:rsidRDefault="006E30AD" w:rsidP="003E55E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E30AD">
                              <w:rPr>
                                <w:rFonts w:ascii="Garamond" w:hAnsi="Garamond"/>
                                <w:color w:val="17365D" w:themeColor="text2" w:themeShade="BF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8" style="position:absolute;margin-left:293.25pt;margin-top:362.25pt;width:275.05pt;height:21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" filled="f" strokecolor="#89643b [3208]">
                <v:textbox>
                  <w:txbxContent>
                    <w:p w:rsidR="00261556" w:rsidRPr="003E55EA" w:rsidRDefault="00261556" w:rsidP="00261556">
                      <w:pPr>
                        <w:jc w:val="both"/>
                        <w:rPr>
                          <w:rFonts w:ascii="Garamond" w:hAnsi="Garamond"/>
                          <w:color w:val="17365D" w:themeColor="text2" w:themeShade="BF"/>
                          <w:sz w:val="24"/>
                          <w:szCs w:val="24"/>
                        </w:rPr>
                      </w:pPr>
                      <w:hyperlink r:id="rId18" w:history="1">
                        <w:r w:rsidRPr="003E55EA">
                          <w:rPr>
                            <w:rStyle w:val="Hyperlink"/>
                            <w:rFonts w:ascii="Garamond" w:hAnsi="Garamond"/>
                            <w:color w:val="17365D" w:themeColor="text2" w:themeShade="BF"/>
                            <w:sz w:val="24"/>
                            <w:szCs w:val="24"/>
                            <w:u w:val="none"/>
                          </w:rPr>
                          <w:t>Three-Body Abrasion Corrosion Studies of High-Cr Cast Irons: Benefits and Limitations of Tribo-electrochemical Methods</w:t>
                        </w:r>
                      </w:hyperlink>
                    </w:p>
                    <w:p w:rsidR="00261556" w:rsidRPr="003E55EA" w:rsidRDefault="00261556" w:rsidP="00261556">
                      <w:pPr>
                        <w:rPr>
                          <w:sz w:val="20"/>
                          <w:szCs w:val="20"/>
                        </w:rPr>
                      </w:pPr>
                      <w:r w:rsidRPr="003E55EA">
                        <w:rPr>
                          <w:sz w:val="20"/>
                          <w:szCs w:val="20"/>
                        </w:rPr>
                        <w:t>Stachowiak G., M. Salasi and G. Stachowiak</w:t>
                      </w:r>
                    </w:p>
                    <w:p w:rsidR="00261556" w:rsidRPr="003E55EA" w:rsidRDefault="00261556" w:rsidP="00261556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261556" w:rsidRPr="003E55EA" w:rsidRDefault="003E55EA" w:rsidP="00261556">
                      <w:pPr>
                        <w:jc w:val="both"/>
                        <w:rPr>
                          <w:rFonts w:ascii="Garamond" w:hAnsi="Garamond"/>
                          <w:color w:val="17365D" w:themeColor="text2" w:themeShade="BF"/>
                          <w:sz w:val="24"/>
                          <w:szCs w:val="24"/>
                        </w:rPr>
                      </w:pPr>
                      <w:hyperlink r:id="rId19" w:history="1">
                        <w:r w:rsidR="00261556" w:rsidRPr="003E55EA">
                          <w:rPr>
                            <w:rStyle w:val="Hyperlink"/>
                            <w:rFonts w:ascii="Garamond" w:hAnsi="Garamond"/>
                            <w:color w:val="17365D" w:themeColor="text2" w:themeShade="BF"/>
                            <w:sz w:val="24"/>
                            <w:szCs w:val="24"/>
                            <w:u w:val="none"/>
                          </w:rPr>
                          <w:t>Tribocorrosion Mechanisms of Ti6Al4V in Artificial Saliva by Zero-Resistance Ammetry (ZRA) Technique</w:t>
                        </w:r>
                      </w:hyperlink>
                    </w:p>
                    <w:p w:rsidR="003E55EA" w:rsidRPr="003E55EA" w:rsidRDefault="003E55EA" w:rsidP="003E55E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3E55EA">
                        <w:rPr>
                          <w:sz w:val="20"/>
                          <w:szCs w:val="20"/>
                        </w:rPr>
                        <w:t xml:space="preserve">Licausi </w:t>
                      </w:r>
                      <w:r w:rsidRPr="003E55EA">
                        <w:rPr>
                          <w:sz w:val="20"/>
                          <w:szCs w:val="20"/>
                        </w:rPr>
                        <w:t>M. P.</w:t>
                      </w:r>
                      <w:r w:rsidRPr="003E55EA">
                        <w:rPr>
                          <w:sz w:val="20"/>
                          <w:szCs w:val="20"/>
                        </w:rPr>
                        <w:t>, A. Igual Muñoz, V. Amigó Borrás and N. Espallargas</w:t>
                      </w:r>
                    </w:p>
                    <w:p w:rsidR="003E55EA" w:rsidRPr="003E55EA" w:rsidRDefault="003E55EA" w:rsidP="003E55E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3E55EA" w:rsidRPr="003E55EA" w:rsidRDefault="003E55EA" w:rsidP="003E55EA">
                      <w:pPr>
                        <w:jc w:val="both"/>
                        <w:rPr>
                          <w:rFonts w:ascii="Garamond" w:hAnsi="Garamond"/>
                          <w:color w:val="17365D" w:themeColor="text2" w:themeShade="BF"/>
                          <w:sz w:val="24"/>
                          <w:szCs w:val="24"/>
                        </w:rPr>
                      </w:pPr>
                      <w:hyperlink r:id="rId20" w:history="1">
                        <w:r w:rsidRPr="003E55EA">
                          <w:rPr>
                            <w:rStyle w:val="Hyperlink"/>
                            <w:rFonts w:ascii="Garamond" w:hAnsi="Garamond"/>
                            <w:color w:val="17365D" w:themeColor="text2" w:themeShade="BF"/>
                            <w:sz w:val="24"/>
                            <w:szCs w:val="24"/>
                            <w:u w:val="none"/>
                          </w:rPr>
                          <w:t>Atmospheric Pressure Plasma Jet Treatment of Human Hair Fibers</w:t>
                        </w:r>
                      </w:hyperlink>
                    </w:p>
                    <w:p w:rsidR="003E55EA" w:rsidRPr="003E55EA" w:rsidRDefault="003E55EA" w:rsidP="003E55E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3E55EA">
                        <w:rPr>
                          <w:sz w:val="20"/>
                          <w:szCs w:val="20"/>
                        </w:rPr>
                        <w:t>Öngel C., M. Keleş, E. Acar and Ö. Birer</w:t>
                      </w:r>
                    </w:p>
                    <w:p w:rsidR="003E55EA" w:rsidRPr="003E55EA" w:rsidRDefault="003E55EA" w:rsidP="003E55E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3E55EA" w:rsidRPr="006E30AD" w:rsidRDefault="006E30AD" w:rsidP="003E55EA">
                      <w:pPr>
                        <w:jc w:val="both"/>
                        <w:rPr>
                          <w:rStyle w:val="Hyperlink"/>
                          <w:rFonts w:ascii="Garamond" w:hAnsi="Garamond"/>
                          <w:color w:val="17365D" w:themeColor="text2" w:themeShade="BF"/>
                          <w:sz w:val="24"/>
                          <w:szCs w:val="24"/>
                          <w:u w:val="none"/>
                        </w:rPr>
                      </w:pPr>
                      <w:r w:rsidRPr="006E30AD">
                        <w:rPr>
                          <w:rFonts w:ascii="Garamond" w:hAnsi="Garamond"/>
                          <w:color w:val="17365D" w:themeColor="text2" w:themeShade="BF"/>
                          <w:sz w:val="24"/>
                          <w:szCs w:val="24"/>
                        </w:rPr>
                        <w:fldChar w:fldCharType="begin"/>
                      </w:r>
                      <w:r w:rsidRPr="006E30AD">
                        <w:rPr>
                          <w:rFonts w:ascii="Garamond" w:hAnsi="Garamond"/>
                          <w:color w:val="17365D" w:themeColor="text2" w:themeShade="BF"/>
                          <w:sz w:val="24"/>
                          <w:szCs w:val="24"/>
                        </w:rPr>
                        <w:instrText xml:space="preserve"> HYPERLINK "http://link.springer.com/journal/40735/1/1/page/1" </w:instrText>
                      </w:r>
                      <w:r w:rsidRPr="006E30AD">
                        <w:rPr>
                          <w:rFonts w:ascii="Garamond" w:hAnsi="Garamond"/>
                          <w:color w:val="17365D" w:themeColor="text2" w:themeShade="BF"/>
                          <w:sz w:val="24"/>
                          <w:szCs w:val="24"/>
                        </w:rPr>
                      </w:r>
                      <w:r w:rsidRPr="006E30AD">
                        <w:rPr>
                          <w:rFonts w:ascii="Garamond" w:hAnsi="Garamond"/>
                          <w:color w:val="17365D" w:themeColor="text2" w:themeShade="BF"/>
                          <w:sz w:val="24"/>
                          <w:szCs w:val="24"/>
                        </w:rPr>
                        <w:fldChar w:fldCharType="separate"/>
                      </w:r>
                      <w:r w:rsidR="003E55EA" w:rsidRPr="006E30AD">
                        <w:rPr>
                          <w:rStyle w:val="Hyperlink"/>
                          <w:rFonts w:ascii="Garamond" w:hAnsi="Garamond"/>
                          <w:color w:val="17365D" w:themeColor="text2" w:themeShade="BF"/>
                          <w:sz w:val="24"/>
                          <w:szCs w:val="24"/>
                          <w:u w:val="none"/>
                        </w:rPr>
                        <w:t>READ MORE …</w:t>
                      </w:r>
                    </w:p>
                    <w:p w:rsidR="003E55EA" w:rsidRPr="00261556" w:rsidRDefault="006E30AD" w:rsidP="003E55E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6E30AD">
                        <w:rPr>
                          <w:rFonts w:ascii="Garamond" w:hAnsi="Garamond"/>
                          <w:color w:val="17365D" w:themeColor="text2" w:themeShade="BF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oundrect>
            </w:pict>
          </mc:Fallback>
        </mc:AlternateContent>
      </w:r>
      <w:r w:rsidR="006E30A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7C6269" wp14:editId="23D8213A">
                <wp:simplePos x="0" y="0"/>
                <wp:positionH relativeFrom="column">
                  <wp:posOffset>95250</wp:posOffset>
                </wp:positionH>
                <wp:positionV relativeFrom="paragraph">
                  <wp:posOffset>4600575</wp:posOffset>
                </wp:positionV>
                <wp:extent cx="3475990" cy="2676525"/>
                <wp:effectExtent l="0" t="0" r="10160" b="2857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990" cy="2676525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noFill/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61556" w:rsidRDefault="00261556" w:rsidP="0026155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jc w:val="both"/>
                            </w:pPr>
                            <w:r>
                              <w:t>Sliding wear, abrasion (including micro-abrasion), erosion, fretting, and fatigue interactions with corrosion</w:t>
                            </w:r>
                          </w:p>
                          <w:p w:rsidR="00261556" w:rsidRDefault="00261556" w:rsidP="0026155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jc w:val="both"/>
                            </w:pPr>
                            <w:r>
                              <w:t>Models and mechanistic maps</w:t>
                            </w:r>
                          </w:p>
                          <w:p w:rsidR="00261556" w:rsidRDefault="00261556" w:rsidP="0026155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jc w:val="both"/>
                            </w:pPr>
                            <w:r>
                              <w:t>Biological processes such as hip and knee joint wear, wear of dental materials, and wear of artificial heart vales</w:t>
                            </w:r>
                          </w:p>
                          <w:p w:rsidR="00261556" w:rsidRDefault="00261556" w:rsidP="0026155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jc w:val="both"/>
                            </w:pPr>
                            <w:r>
                              <w:t>Renewable technologies, such as wave, wind (including offshore), and tidal power</w:t>
                            </w:r>
                          </w:p>
                          <w:p w:rsidR="00261556" w:rsidRDefault="00261556" w:rsidP="0026155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jc w:val="both"/>
                            </w:pPr>
                            <w:r>
                              <w:t>Conventional energy, including nuclear, oil and gas, and combined cycle coal conversion</w:t>
                            </w:r>
                          </w:p>
                          <w:p w:rsidR="00261556" w:rsidRDefault="00261556" w:rsidP="0026155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jc w:val="both"/>
                            </w:pPr>
                            <w:r>
                              <w:t xml:space="preserve">Lubricants and </w:t>
                            </w:r>
                            <w:proofErr w:type="spellStart"/>
                            <w:r>
                              <w:t>tribo</w:t>
                            </w:r>
                            <w:proofErr w:type="spellEnd"/>
                            <w:r>
                              <w:t>-corrosion interactions with lubrication, including bio-oils</w:t>
                            </w:r>
                          </w:p>
                          <w:p w:rsidR="00261556" w:rsidRDefault="00261556" w:rsidP="0026155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jc w:val="both"/>
                            </w:pPr>
                            <w:r>
                              <w:t>Case studies and rapid communications on hot topics</w:t>
                            </w:r>
                          </w:p>
                          <w:p w:rsidR="00261556" w:rsidRDefault="00261556"/>
                          <w:p w:rsidR="00261556" w:rsidRDefault="00261556"/>
                          <w:p w:rsidR="00C97DCF" w:rsidRPr="00B1637A" w:rsidRDefault="00C97DCF" w:rsidP="00B163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9" style="position:absolute;margin-left:7.5pt;margin-top:362.25pt;width:273.7pt;height:21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" filled="f" strokecolor="#89643b [3208]">
                <v:textbox>
                  <w:txbxContent>
                    <w:p w:rsidR="00261556" w:rsidRDefault="00261556" w:rsidP="0026155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84"/>
                        <w:jc w:val="both"/>
                      </w:pPr>
                      <w:r>
                        <w:t>Sliding wear, abrasion (including micro-abrasion), erosion, fretting, and fatigue interactions with corrosion</w:t>
                      </w:r>
                    </w:p>
                    <w:p w:rsidR="00261556" w:rsidRDefault="00261556" w:rsidP="0026155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84"/>
                        <w:jc w:val="both"/>
                      </w:pPr>
                      <w:r>
                        <w:t>Models and mechanistic maps</w:t>
                      </w:r>
                    </w:p>
                    <w:p w:rsidR="00261556" w:rsidRDefault="00261556" w:rsidP="0026155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84"/>
                        <w:jc w:val="both"/>
                      </w:pPr>
                      <w:r>
                        <w:t>Biological processes such as hip and knee joint wear, wear of dental materials, and wear of artificial heart vales</w:t>
                      </w:r>
                    </w:p>
                    <w:p w:rsidR="00261556" w:rsidRDefault="00261556" w:rsidP="0026155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84"/>
                        <w:jc w:val="both"/>
                      </w:pPr>
                      <w:r>
                        <w:t>Renewable technologies, such as wave, wind (including offshore), and tidal power</w:t>
                      </w:r>
                    </w:p>
                    <w:p w:rsidR="00261556" w:rsidRDefault="00261556" w:rsidP="0026155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84"/>
                        <w:jc w:val="both"/>
                      </w:pPr>
                      <w:r>
                        <w:t>Conventional energy, including nuclear, oil and gas, and combined cycle coal conversion</w:t>
                      </w:r>
                    </w:p>
                    <w:p w:rsidR="00261556" w:rsidRDefault="00261556" w:rsidP="0026155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84"/>
                        <w:jc w:val="both"/>
                      </w:pPr>
                      <w:r>
                        <w:t>Lubricants and tribo-corrosion interactions with lubrication, including bio-oils</w:t>
                      </w:r>
                    </w:p>
                    <w:p w:rsidR="00261556" w:rsidRDefault="00261556" w:rsidP="0026155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84"/>
                        <w:jc w:val="both"/>
                      </w:pPr>
                      <w:r>
                        <w:t>Case studies and rapid communications on hot topics</w:t>
                      </w:r>
                    </w:p>
                    <w:p w:rsidR="00261556" w:rsidRDefault="00261556"/>
                    <w:p w:rsidR="00261556" w:rsidRDefault="00261556"/>
                    <w:p w:rsidR="00C97DCF" w:rsidRPr="00B1637A" w:rsidRDefault="00C97DCF" w:rsidP="00B1637A"/>
                  </w:txbxContent>
                </v:textbox>
              </v:roundrect>
            </w:pict>
          </mc:Fallback>
        </mc:AlternateContent>
      </w:r>
      <w:r w:rsidR="006E30AD">
        <w:rPr>
          <w:noProof/>
          <w:color w:val="C6A27B" w:themeColor="accent5" w:themeTint="99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7F61B2" wp14:editId="72D3C945">
                <wp:simplePos x="0" y="0"/>
                <wp:positionH relativeFrom="column">
                  <wp:posOffset>3724274</wp:posOffset>
                </wp:positionH>
                <wp:positionV relativeFrom="paragraph">
                  <wp:posOffset>4362450</wp:posOffset>
                </wp:positionV>
                <wp:extent cx="3493135" cy="163830"/>
                <wp:effectExtent l="0" t="0" r="12065" b="15875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313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1A69" w:rsidRPr="00261556" w:rsidRDefault="00B71C0F" w:rsidP="00261556">
                            <w:pPr>
                              <w:pStyle w:val="Heading4"/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hyperlink r:id="rId21" w:history="1">
                              <w:r w:rsidR="00261556">
                                <w:rPr>
                                  <w:rStyle w:val="Hyperlink"/>
                                  <w:b/>
                                  <w:bCs/>
                                  <w:color w:val="404040" w:themeColor="text1" w:themeTint="BF"/>
                                  <w:sz w:val="26"/>
                                  <w:szCs w:val="26"/>
                                  <w:u w:val="none"/>
                                </w:rPr>
                                <w:t>Sample articles</w:t>
                              </w:r>
                              <w:r w:rsidR="00261556" w:rsidRPr="00261556">
                                <w:rPr>
                                  <w:rStyle w:val="Hyperlink"/>
                                  <w:b/>
                                  <w:bCs/>
                                  <w:color w:val="404040" w:themeColor="text1" w:themeTint="BF"/>
                                  <w:sz w:val="26"/>
                                  <w:szCs w:val="26"/>
                                  <w:u w:val="none"/>
                                </w:rPr>
                                <w:t xml:space="preserve"> form the 1st issue:</w:t>
                              </w:r>
                            </w:hyperlink>
                            <w:r w:rsidR="00261556" w:rsidRPr="00261556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0" type="#_x0000_t202" style="position:absolute;margin-left:293.25pt;margin-top:343.5pt;width:275.0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" filled="f" stroked="f">
                <v:textbox style="mso-fit-shape-to-text:t" inset=",0,0,0">
                  <w:txbxContent>
                    <w:p w:rsidR="00CB1A69" w:rsidRPr="00261556" w:rsidRDefault="00B47524" w:rsidP="00261556">
                      <w:pPr>
                        <w:pStyle w:val="Heading4"/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</w:pPr>
                      <w:hyperlink r:id="rId22" w:history="1">
                        <w:r w:rsidR="00261556">
                          <w:rPr>
                            <w:rStyle w:val="Hyperlink"/>
                            <w:b/>
                            <w:bCs/>
                            <w:color w:val="404040" w:themeColor="text1" w:themeTint="BF"/>
                            <w:sz w:val="26"/>
                            <w:szCs w:val="26"/>
                            <w:u w:val="none"/>
                          </w:rPr>
                          <w:t>Sample articles</w:t>
                        </w:r>
                        <w:r w:rsidR="00261556" w:rsidRPr="00261556">
                          <w:rPr>
                            <w:rStyle w:val="Hyperlink"/>
                            <w:b/>
                            <w:bCs/>
                            <w:color w:val="404040" w:themeColor="text1" w:themeTint="BF"/>
                            <w:sz w:val="26"/>
                            <w:szCs w:val="26"/>
                            <w:u w:val="none"/>
                          </w:rPr>
                          <w:t xml:space="preserve"> form the 1st issue:</w:t>
                        </w:r>
                      </w:hyperlink>
                      <w:r w:rsidR="00261556" w:rsidRPr="00261556"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D0BD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DD5394" wp14:editId="62DC23D0">
                <wp:simplePos x="0" y="0"/>
                <wp:positionH relativeFrom="column">
                  <wp:posOffset>2257425</wp:posOffset>
                </wp:positionH>
                <wp:positionV relativeFrom="paragraph">
                  <wp:posOffset>1152525</wp:posOffset>
                </wp:positionV>
                <wp:extent cx="4846955" cy="2977515"/>
                <wp:effectExtent l="0" t="0" r="0" b="0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6955" cy="297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44321D" w:themeColor="accent5" w:themeShade="80"/>
                              </w:rPr>
                              <w:id w:val="2140226029"/>
                              <w:placeholder>
                                <w:docPart w:val="47D47BF106934CA895E3BBECFDD053B9"/>
                              </w:placeholder>
                            </w:sdtPr>
                            <w:sdtEndPr>
                              <w:rPr>
                                <w:rFonts w:ascii="Garamond" w:hAnsi="Garamond"/>
                                <w:b/>
                                <w:bCs/>
                                <w:color w:val="002060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sdtEndPr>
                            <w:sdtContent>
                              <w:p w:rsidR="009238DC" w:rsidRPr="004B37D9" w:rsidRDefault="00B71C0F" w:rsidP="00126274">
                                <w:pPr>
                                  <w:spacing w:after="120"/>
                                  <w:rPr>
                                    <w:rFonts w:ascii="Garamond" w:hAnsi="Garamond"/>
                                    <w:b/>
                                    <w:bCs/>
                                    <w:color w:val="002060"/>
                                    <w:sz w:val="38"/>
                                    <w:szCs w:val="3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hyperlink r:id="rId23" w:history="1">
                                  <w:r w:rsidR="00126274" w:rsidRPr="004B37D9">
                                    <w:rPr>
                                      <w:rStyle w:val="Hyperlink"/>
                                      <w:rFonts w:ascii="Garamond" w:hAnsi="Garamond"/>
                                      <w:b/>
                                      <w:bCs/>
                                      <w:color w:val="002060"/>
                                      <w:sz w:val="38"/>
                                      <w:szCs w:val="38"/>
                                      <w:u w:val="none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Journal of Bio- and </w:t>
                                  </w:r>
                                  <w:proofErr w:type="spellStart"/>
                                  <w:r w:rsidR="00126274" w:rsidRPr="004B37D9">
                                    <w:rPr>
                                      <w:rStyle w:val="Hyperlink"/>
                                      <w:rFonts w:ascii="Garamond" w:hAnsi="Garamond"/>
                                      <w:b/>
                                      <w:bCs/>
                                      <w:color w:val="002060"/>
                                      <w:sz w:val="38"/>
                                      <w:szCs w:val="38"/>
                                      <w:u w:val="none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Tribo</w:t>
                                  </w:r>
                                  <w:proofErr w:type="spellEnd"/>
                                  <w:r w:rsidR="00126274" w:rsidRPr="004B37D9">
                                    <w:rPr>
                                      <w:rStyle w:val="Hyperlink"/>
                                      <w:rFonts w:ascii="Garamond" w:hAnsi="Garamond"/>
                                      <w:b/>
                                      <w:bCs/>
                                      <w:color w:val="002060"/>
                                      <w:sz w:val="38"/>
                                      <w:szCs w:val="38"/>
                                      <w:u w:val="none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-Corrosion</w:t>
                                  </w:r>
                                </w:hyperlink>
                              </w:p>
                            </w:sdtContent>
                          </w:sdt>
                          <w:p w:rsidR="00B70980" w:rsidRPr="00990EC9" w:rsidRDefault="008727B2" w:rsidP="008C7057">
                            <w:pPr>
                              <w:pStyle w:val="Heading3"/>
                              <w:rPr>
                                <w:b/>
                                <w:color w:val="002060"/>
                              </w:rPr>
                            </w:pPr>
                            <w:r w:rsidRPr="00990EC9">
                              <w:rPr>
                                <w:rStyle w:val="Heading3Char"/>
                                <w:b/>
                                <w:bCs/>
                                <w:color w:val="002060"/>
                              </w:rPr>
                              <w:t>Publish</w:t>
                            </w:r>
                            <w:r w:rsidR="00990EC9" w:rsidRPr="00990EC9">
                              <w:rPr>
                                <w:rStyle w:val="Heading3Char"/>
                                <w:b/>
                                <w:bCs/>
                                <w:color w:val="002060"/>
                              </w:rPr>
                              <w:t>er</w:t>
                            </w:r>
                            <w:r w:rsidRPr="00990EC9">
                              <w:rPr>
                                <w:b/>
                                <w:bCs/>
                                <w:color w:val="002060"/>
                              </w:rPr>
                              <w:t>:</w:t>
                            </w:r>
                            <w:r w:rsidRPr="00990EC9">
                              <w:rPr>
                                <w:b/>
                                <w:color w:val="00206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/>
                                  <w:color w:val="002060"/>
                                </w:rPr>
                                <w:id w:val="1893378745"/>
                                <w:placeholder>
                                  <w:docPart w:val="75E261B160C644CCA2C55B5B625E488A"/>
                                </w:placeholder>
                              </w:sdtPr>
                              <w:sdtEndPr/>
                              <w:sdtContent>
                                <w:r w:rsidR="008C7057" w:rsidRPr="00990EC9">
                                  <w:rPr>
                                    <w:b/>
                                    <w:color w:val="002060"/>
                                  </w:rPr>
                                  <w:t>Springer</w:t>
                                </w:r>
                              </w:sdtContent>
                            </w:sdt>
                          </w:p>
                          <w:p w:rsidR="007A0C69" w:rsidRPr="00990EC9" w:rsidRDefault="007A0C69" w:rsidP="007A0C69">
                            <w:pPr>
                              <w:pStyle w:val="Heading3"/>
                              <w:rPr>
                                <w:b/>
                                <w:color w:val="002060"/>
                              </w:rPr>
                            </w:pPr>
                            <w:r w:rsidRPr="00990EC9">
                              <w:rPr>
                                <w:b/>
                                <w:bCs/>
                                <w:color w:val="002060"/>
                              </w:rPr>
                              <w:t>Editors-in-Chief:</w:t>
                            </w:r>
                            <w:r w:rsidRPr="00990EC9">
                              <w:rPr>
                                <w:b/>
                                <w:color w:val="002060"/>
                              </w:rPr>
                              <w:t xml:space="preserve"> M.M. Stack</w:t>
                            </w:r>
                            <w:r w:rsidR="00F3522F" w:rsidRPr="00990EC9">
                              <w:rPr>
                                <w:b/>
                                <w:color w:val="002060"/>
                              </w:rPr>
                              <w:t>, M.T</w:t>
                            </w:r>
                            <w:r w:rsidRPr="00990EC9">
                              <w:rPr>
                                <w:b/>
                                <w:color w:val="002060"/>
                              </w:rPr>
                              <w:t>. Mathew and Y. Tian</w:t>
                            </w:r>
                          </w:p>
                          <w:p w:rsidR="0046142D" w:rsidRDefault="00B1415C" w:rsidP="00B1415C">
                            <w:pPr>
                              <w:pStyle w:val="Heading3"/>
                              <w:rPr>
                                <w:b/>
                                <w:color w:val="002060"/>
                              </w:rPr>
                            </w:pPr>
                            <w:r w:rsidRPr="00990EC9">
                              <w:rPr>
                                <w:b/>
                                <w:bCs/>
                                <w:color w:val="002060"/>
                              </w:rPr>
                              <w:t>2</w:t>
                            </w:r>
                            <w:r w:rsidRPr="00990EC9">
                              <w:rPr>
                                <w:b/>
                                <w:bCs/>
                                <w:color w:val="002060"/>
                                <w:vertAlign w:val="superscript"/>
                              </w:rPr>
                              <w:t>nd</w:t>
                            </w:r>
                            <w:r w:rsidRPr="00990EC9">
                              <w:rPr>
                                <w:b/>
                                <w:bCs/>
                                <w:color w:val="002060"/>
                              </w:rPr>
                              <w:t xml:space="preserve"> Issue Publi</w:t>
                            </w:r>
                            <w:r w:rsidR="00990EC9" w:rsidRPr="00990EC9">
                              <w:rPr>
                                <w:b/>
                                <w:bCs/>
                                <w:color w:val="002060"/>
                              </w:rPr>
                              <w:t xml:space="preserve">cation </w:t>
                            </w:r>
                            <w:r w:rsidRPr="00990EC9">
                              <w:rPr>
                                <w:b/>
                                <w:bCs/>
                                <w:color w:val="002060"/>
                              </w:rPr>
                              <w:t>Date</w:t>
                            </w:r>
                            <w:r w:rsidR="0046142D" w:rsidRPr="00990EC9">
                              <w:rPr>
                                <w:b/>
                                <w:color w:val="002060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b/>
                                  <w:color w:val="002060"/>
                                </w:rPr>
                                <w:id w:val="-534808231"/>
                                <w:placeholder>
                                  <w:docPart w:val="2D2A799B556449A3960586504FD5A770"/>
                                </w:placeholder>
                              </w:sdtPr>
                              <w:sdtEndPr/>
                              <w:sdtContent>
                                <w:r w:rsidRPr="00990EC9">
                                  <w:rPr>
                                    <w:b/>
                                    <w:color w:val="002060"/>
                                  </w:rPr>
                                  <w:t>June 2015</w:t>
                                </w:r>
                              </w:sdtContent>
                            </w:sdt>
                          </w:p>
                          <w:p w:rsidR="00990EC9" w:rsidRPr="00990EC9" w:rsidRDefault="00990EC9" w:rsidP="00990EC9">
                            <w:r w:rsidRPr="00990EC9">
                              <w:t xml:space="preserve">The Journal of Bio- and </w:t>
                            </w:r>
                            <w:proofErr w:type="spellStart"/>
                            <w:r w:rsidRPr="00990EC9">
                              <w:t>Tribo</w:t>
                            </w:r>
                            <w:proofErr w:type="spellEnd"/>
                            <w:r w:rsidRPr="00990EC9">
                              <w:t xml:space="preserve">-Corrosion publishes papers on bio- and </w:t>
                            </w:r>
                            <w:proofErr w:type="spellStart"/>
                            <w:r w:rsidRPr="00990EC9">
                              <w:t>tribo</w:t>
                            </w:r>
                            <w:proofErr w:type="spellEnd"/>
                            <w:r w:rsidRPr="00990EC9">
                              <w:t xml:space="preserve">-corrosion interactions including, but not exclusively, in dental and </w:t>
                            </w:r>
                            <w:proofErr w:type="spellStart"/>
                            <w:r w:rsidRPr="00990EC9">
                              <w:t>orthopaedic</w:t>
                            </w:r>
                            <w:proofErr w:type="spellEnd"/>
                            <w:r w:rsidRPr="00990EC9">
                              <w:t xml:space="preserve"> applications and in oil and gas, wave, wind, and tidal energy applications. Rigorously reviewed research papers and reviews offer an international perspective.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1" type="#_x0000_t202" style="position:absolute;margin-left:177.75pt;margin-top:90.75pt;width:381.65pt;height:234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" filled="f" stroked="f" strokecolor="#c6a27b [1944]">
                <v:textbox inset="3.6pt,,3.6pt">
                  <w:txbxContent>
                    <w:sdt>
                      <w:sdtPr>
                        <w:rPr>
                          <w:color w:val="44321D" w:themeColor="accent5" w:themeShade="80"/>
                        </w:rPr>
                        <w:id w:val="2140226029"/>
                        <w:placeholder>
                          <w:docPart w:val="47D47BF106934CA895E3BBECFDD053B9"/>
                        </w:placeholder>
                      </w:sdtPr>
                      <w:sdtEndPr>
                        <w:rPr>
                          <w:rFonts w:ascii="Garamond" w:hAnsi="Garamond"/>
                          <w:b/>
                          <w:bCs/>
                          <w:color w:val="002060"/>
                          <w:sz w:val="38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sdtEndPr>
                      <w:sdtContent>
                        <w:p w:rsidR="009238DC" w:rsidRPr="004B37D9" w:rsidRDefault="00990EC9" w:rsidP="00126274">
                          <w:pPr>
                            <w:spacing w:after="120"/>
                            <w:rPr>
                              <w:rFonts w:ascii="Garamond" w:hAnsi="Garamond"/>
                              <w:b/>
                              <w:bCs/>
                              <w:color w:val="002060"/>
                              <w:sz w:val="38"/>
                              <w:szCs w:val="3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hyperlink r:id="rId24" w:history="1">
                            <w:r w:rsidR="00126274" w:rsidRPr="004B37D9">
                              <w:rPr>
                                <w:rStyle w:val="Hyperlink"/>
                                <w:rFonts w:ascii="Garamond" w:hAnsi="Garamond"/>
                                <w:b/>
                                <w:bCs/>
                                <w:color w:val="002060"/>
                                <w:sz w:val="38"/>
                                <w:szCs w:val="38"/>
                                <w:u w:val="non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Journal of Bio- and Tribo-Corrosion</w:t>
                            </w:r>
                          </w:hyperlink>
                        </w:p>
                      </w:sdtContent>
                    </w:sdt>
                    <w:p w:rsidR="00B70980" w:rsidRPr="00990EC9" w:rsidRDefault="008727B2" w:rsidP="008C7057">
                      <w:pPr>
                        <w:pStyle w:val="Heading3"/>
                        <w:rPr>
                          <w:b/>
                          <w:color w:val="002060"/>
                        </w:rPr>
                      </w:pPr>
                      <w:r w:rsidRPr="00990EC9">
                        <w:rPr>
                          <w:rStyle w:val="Heading3Char"/>
                          <w:b/>
                          <w:bCs/>
                          <w:color w:val="002060"/>
                        </w:rPr>
                        <w:t>Publish</w:t>
                      </w:r>
                      <w:r w:rsidR="00990EC9" w:rsidRPr="00990EC9">
                        <w:rPr>
                          <w:rStyle w:val="Heading3Char"/>
                          <w:b/>
                          <w:bCs/>
                          <w:color w:val="002060"/>
                        </w:rPr>
                        <w:t>er</w:t>
                      </w:r>
                      <w:r w:rsidRPr="00990EC9">
                        <w:rPr>
                          <w:b/>
                          <w:bCs/>
                          <w:color w:val="002060"/>
                        </w:rPr>
                        <w:t>:</w:t>
                      </w:r>
                      <w:r w:rsidRPr="00990EC9">
                        <w:rPr>
                          <w:b/>
                          <w:color w:val="002060"/>
                        </w:rPr>
                        <w:t xml:space="preserve"> </w:t>
                      </w:r>
                      <w:sdt>
                        <w:sdtPr>
                          <w:rPr>
                            <w:b/>
                            <w:color w:val="002060"/>
                          </w:rPr>
                          <w:id w:val="1893378745"/>
                          <w:placeholder>
                            <w:docPart w:val="75E261B160C644CCA2C55B5B625E488A"/>
                          </w:placeholder>
                        </w:sdtPr>
                        <w:sdtEndPr/>
                        <w:sdtContent>
                          <w:r w:rsidR="008C7057" w:rsidRPr="00990EC9">
                            <w:rPr>
                              <w:b/>
                              <w:color w:val="002060"/>
                            </w:rPr>
                            <w:t>Springer</w:t>
                          </w:r>
                        </w:sdtContent>
                      </w:sdt>
                    </w:p>
                    <w:p w:rsidR="007A0C69" w:rsidRPr="00990EC9" w:rsidRDefault="007A0C69" w:rsidP="007A0C69">
                      <w:pPr>
                        <w:pStyle w:val="Heading3"/>
                        <w:rPr>
                          <w:b/>
                          <w:color w:val="002060"/>
                        </w:rPr>
                      </w:pPr>
                      <w:r w:rsidRPr="00990EC9">
                        <w:rPr>
                          <w:b/>
                          <w:bCs/>
                          <w:color w:val="002060"/>
                        </w:rPr>
                        <w:t>Editors-in-Chief:</w:t>
                      </w:r>
                      <w:r w:rsidRPr="00990EC9">
                        <w:rPr>
                          <w:b/>
                          <w:color w:val="002060"/>
                        </w:rPr>
                        <w:t xml:space="preserve"> M.M. Stack</w:t>
                      </w:r>
                      <w:r w:rsidR="00F3522F" w:rsidRPr="00990EC9">
                        <w:rPr>
                          <w:b/>
                          <w:color w:val="002060"/>
                        </w:rPr>
                        <w:t>, M.T</w:t>
                      </w:r>
                      <w:r w:rsidRPr="00990EC9">
                        <w:rPr>
                          <w:b/>
                          <w:color w:val="002060"/>
                        </w:rPr>
                        <w:t>. Mathew and Y. Tian</w:t>
                      </w:r>
                    </w:p>
                    <w:p w:rsidR="0046142D" w:rsidRDefault="00B1415C" w:rsidP="00B1415C">
                      <w:pPr>
                        <w:pStyle w:val="Heading3"/>
                        <w:rPr>
                          <w:b/>
                          <w:color w:val="002060"/>
                        </w:rPr>
                      </w:pPr>
                      <w:r w:rsidRPr="00990EC9">
                        <w:rPr>
                          <w:b/>
                          <w:bCs/>
                          <w:color w:val="002060"/>
                        </w:rPr>
                        <w:t>2</w:t>
                      </w:r>
                      <w:r w:rsidRPr="00990EC9">
                        <w:rPr>
                          <w:b/>
                          <w:bCs/>
                          <w:color w:val="002060"/>
                          <w:vertAlign w:val="superscript"/>
                        </w:rPr>
                        <w:t>nd</w:t>
                      </w:r>
                      <w:r w:rsidRPr="00990EC9">
                        <w:rPr>
                          <w:b/>
                          <w:bCs/>
                          <w:color w:val="002060"/>
                        </w:rPr>
                        <w:t xml:space="preserve"> Issue Publi</w:t>
                      </w:r>
                      <w:r w:rsidR="00990EC9" w:rsidRPr="00990EC9">
                        <w:rPr>
                          <w:b/>
                          <w:bCs/>
                          <w:color w:val="002060"/>
                        </w:rPr>
                        <w:t xml:space="preserve">cation </w:t>
                      </w:r>
                      <w:r w:rsidRPr="00990EC9">
                        <w:rPr>
                          <w:b/>
                          <w:bCs/>
                          <w:color w:val="002060"/>
                        </w:rPr>
                        <w:t>Date</w:t>
                      </w:r>
                      <w:r w:rsidR="0046142D" w:rsidRPr="00990EC9">
                        <w:rPr>
                          <w:b/>
                          <w:color w:val="002060"/>
                        </w:rPr>
                        <w:t xml:space="preserve">: </w:t>
                      </w:r>
                      <w:sdt>
                        <w:sdtPr>
                          <w:rPr>
                            <w:b/>
                            <w:color w:val="002060"/>
                          </w:rPr>
                          <w:id w:val="-534808231"/>
                          <w:placeholder>
                            <w:docPart w:val="2D2A799B556449A3960586504FD5A770"/>
                          </w:placeholder>
                        </w:sdtPr>
                        <w:sdtEndPr/>
                        <w:sdtContent>
                          <w:r w:rsidRPr="00990EC9">
                            <w:rPr>
                              <w:b/>
                              <w:color w:val="002060"/>
                            </w:rPr>
                            <w:t>June 2015</w:t>
                          </w:r>
                        </w:sdtContent>
                      </w:sdt>
                    </w:p>
                    <w:p w:rsidR="00990EC9" w:rsidRPr="00990EC9" w:rsidRDefault="00990EC9" w:rsidP="00990EC9">
                      <w:r w:rsidRPr="00990EC9">
                        <w:t xml:space="preserve">The Journal of Bio- and </w:t>
                      </w:r>
                      <w:proofErr w:type="spellStart"/>
                      <w:r w:rsidRPr="00990EC9">
                        <w:t>Tribo</w:t>
                      </w:r>
                      <w:proofErr w:type="spellEnd"/>
                      <w:r w:rsidRPr="00990EC9">
                        <w:t xml:space="preserve">-Corrosion publishes papers on bio- and </w:t>
                      </w:r>
                      <w:proofErr w:type="spellStart"/>
                      <w:r w:rsidRPr="00990EC9">
                        <w:t>tribo</w:t>
                      </w:r>
                      <w:proofErr w:type="spellEnd"/>
                      <w:r w:rsidRPr="00990EC9">
                        <w:t xml:space="preserve">-corrosion interactions including, but not exclusively, in dental and </w:t>
                      </w:r>
                      <w:proofErr w:type="spellStart"/>
                      <w:r w:rsidRPr="00990EC9">
                        <w:t>orthopaedic</w:t>
                      </w:r>
                      <w:proofErr w:type="spellEnd"/>
                      <w:r w:rsidRPr="00990EC9">
                        <w:t xml:space="preserve"> applications and in oil and gas, wave, wind, and tidal energy applications. Rigorously reviewed research papers and reviews offer an international perspective.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6729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D41818" wp14:editId="2FAD26AA">
                <wp:simplePos x="0" y="0"/>
                <wp:positionH relativeFrom="column">
                  <wp:posOffset>6110605</wp:posOffset>
                </wp:positionH>
                <wp:positionV relativeFrom="paragraph">
                  <wp:posOffset>829945</wp:posOffset>
                </wp:positionV>
                <wp:extent cx="1189355" cy="1189355"/>
                <wp:effectExtent l="0" t="0" r="10795" b="29845"/>
                <wp:wrapNone/>
                <wp:docPr id="1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35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dk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3816A4" w:rsidRPr="00B1415C" w:rsidRDefault="00B71C0F" w:rsidP="00F3522F">
                            <w:pPr>
                              <w:pStyle w:val="New"/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8"/>
                                <w:lang w:val="en-GB"/>
                              </w:rPr>
                            </w:pPr>
                            <w:hyperlink r:id="rId25" w:history="1">
                              <w:r w:rsidR="00CD0BD3" w:rsidRPr="00B1415C">
                                <w:rPr>
                                  <w:rStyle w:val="Hyperlink"/>
                                  <w:b/>
                                  <w:bCs/>
                                  <w:color w:val="FFFFFF" w:themeColor="background1"/>
                                  <w:sz w:val="40"/>
                                  <w:szCs w:val="26"/>
                                  <w:u w:val="none"/>
                                  <w:lang w:val="en-GB"/>
                                </w:rPr>
                                <w:t>1</w:t>
                              </w:r>
                              <w:r w:rsidR="00CD0BD3" w:rsidRPr="00B1415C">
                                <w:rPr>
                                  <w:rStyle w:val="Hyperlink"/>
                                  <w:b/>
                                  <w:bCs/>
                                  <w:color w:val="FFFFFF" w:themeColor="background1"/>
                                  <w:sz w:val="40"/>
                                  <w:szCs w:val="26"/>
                                  <w:u w:val="none"/>
                                  <w:vertAlign w:val="superscript"/>
                                  <w:lang w:val="en-GB"/>
                                </w:rPr>
                                <w:t>ST</w:t>
                              </w:r>
                              <w:r w:rsidR="00CD0BD3" w:rsidRPr="00B1415C">
                                <w:rPr>
                                  <w:rStyle w:val="Hyperlink"/>
                                  <w:b/>
                                  <w:bCs/>
                                  <w:color w:val="FFFFFF" w:themeColor="background1"/>
                                  <w:sz w:val="22"/>
                                  <w:szCs w:val="8"/>
                                  <w:u w:val="none"/>
                                  <w:lang w:val="en-GB"/>
                                </w:rPr>
                                <w:t xml:space="preserve"> </w:t>
                              </w:r>
                              <w:r w:rsidR="00F3522F" w:rsidRPr="00B1415C">
                                <w:rPr>
                                  <w:rStyle w:val="Hyperlink"/>
                                  <w:b/>
                                  <w:bCs/>
                                  <w:color w:val="FFFFFF" w:themeColor="background1"/>
                                  <w:sz w:val="22"/>
                                  <w:szCs w:val="8"/>
                                  <w:u w:val="none"/>
                                  <w:lang w:val="en-GB"/>
                                </w:rPr>
                                <w:t>ISSUE</w:t>
                              </w:r>
                              <w:r w:rsidR="00CD0BD3" w:rsidRPr="00B1415C">
                                <w:rPr>
                                  <w:rStyle w:val="Hyperlink"/>
                                  <w:b/>
                                  <w:bCs/>
                                  <w:color w:val="FFFFFF" w:themeColor="background1"/>
                                  <w:sz w:val="22"/>
                                  <w:szCs w:val="8"/>
                                  <w:u w:val="none"/>
                                  <w:lang w:val="en-GB"/>
                                </w:rPr>
                                <w:t xml:space="preserve"> IS </w:t>
                              </w:r>
                              <w:r w:rsidR="00F3522F" w:rsidRPr="00B1415C">
                                <w:rPr>
                                  <w:rStyle w:val="Hyperlink"/>
                                  <w:b/>
                                  <w:bCs/>
                                  <w:color w:val="FFFFFF" w:themeColor="background1"/>
                                  <w:sz w:val="22"/>
                                  <w:szCs w:val="8"/>
                                  <w:u w:val="none"/>
                                  <w:lang w:val="en-GB"/>
                                </w:rPr>
                                <w:t>OUT!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32" type="#_x0000_t92" style="position:absolute;margin-left:481.15pt;margin-top:65.35pt;width:93.65pt;height:93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" fillcolor="#333 [2576]" stroked="f" strokeweight="1pt">
                <v:fill color2="black [960]" rotate="t" focusposition=".5,.5" focussize="" focus="100%" type="gradientRadial"/>
                <v:shadow on="t" color="#4e6128 [1606]" offset="1pt"/>
                <v:textbox inset="0,0,0,0">
                  <w:txbxContent>
                    <w:p w:rsidR="003816A4" w:rsidRPr="00B1415C" w:rsidRDefault="00076FD4" w:rsidP="00F3522F">
                      <w:pPr>
                        <w:pStyle w:val="New"/>
                        <w:rPr>
                          <w:b/>
                          <w:bCs/>
                          <w:color w:val="FFFFFF" w:themeColor="background1"/>
                          <w:sz w:val="22"/>
                          <w:szCs w:val="8"/>
                          <w:lang w:val="en-GB"/>
                        </w:rPr>
                      </w:pPr>
                      <w:hyperlink r:id="rId26" w:history="1">
                        <w:r w:rsidR="00CD0BD3" w:rsidRPr="00B1415C">
                          <w:rPr>
                            <w:rStyle w:val="Hyperlink"/>
                            <w:b/>
                            <w:bCs/>
                            <w:color w:val="FFFFFF" w:themeColor="background1"/>
                            <w:sz w:val="40"/>
                            <w:szCs w:val="26"/>
                            <w:u w:val="none"/>
                            <w:lang w:val="en-GB"/>
                          </w:rPr>
                          <w:t>1</w:t>
                        </w:r>
                        <w:r w:rsidR="00CD0BD3" w:rsidRPr="00B1415C">
                          <w:rPr>
                            <w:rStyle w:val="Hyperlink"/>
                            <w:b/>
                            <w:bCs/>
                            <w:color w:val="FFFFFF" w:themeColor="background1"/>
                            <w:sz w:val="40"/>
                            <w:szCs w:val="26"/>
                            <w:u w:val="none"/>
                            <w:vertAlign w:val="superscript"/>
                            <w:lang w:val="en-GB"/>
                          </w:rPr>
                          <w:t>ST</w:t>
                        </w:r>
                        <w:r w:rsidR="00CD0BD3" w:rsidRPr="00B1415C">
                          <w:rPr>
                            <w:rStyle w:val="Hyperlink"/>
                            <w:b/>
                            <w:bCs/>
                            <w:color w:val="FFFFFF" w:themeColor="background1"/>
                            <w:sz w:val="22"/>
                            <w:szCs w:val="8"/>
                            <w:u w:val="none"/>
                            <w:lang w:val="en-GB"/>
                          </w:rPr>
                          <w:t xml:space="preserve"> </w:t>
                        </w:r>
                        <w:r w:rsidR="00F3522F" w:rsidRPr="00B1415C">
                          <w:rPr>
                            <w:rStyle w:val="Hyperlink"/>
                            <w:b/>
                            <w:bCs/>
                            <w:color w:val="FFFFFF" w:themeColor="background1"/>
                            <w:sz w:val="22"/>
                            <w:szCs w:val="8"/>
                            <w:u w:val="none"/>
                            <w:lang w:val="en-GB"/>
                          </w:rPr>
                          <w:t>ISSUE</w:t>
                        </w:r>
                        <w:r w:rsidR="00CD0BD3" w:rsidRPr="00B1415C">
                          <w:rPr>
                            <w:rStyle w:val="Hyperlink"/>
                            <w:b/>
                            <w:bCs/>
                            <w:color w:val="FFFFFF" w:themeColor="background1"/>
                            <w:sz w:val="22"/>
                            <w:szCs w:val="8"/>
                            <w:u w:val="none"/>
                            <w:lang w:val="en-GB"/>
                          </w:rPr>
                          <w:t xml:space="preserve"> IS </w:t>
                        </w:r>
                        <w:r w:rsidR="00F3522F" w:rsidRPr="00B1415C">
                          <w:rPr>
                            <w:rStyle w:val="Hyperlink"/>
                            <w:b/>
                            <w:bCs/>
                            <w:color w:val="FFFFFF" w:themeColor="background1"/>
                            <w:sz w:val="22"/>
                            <w:szCs w:val="8"/>
                            <w:u w:val="none"/>
                            <w:lang w:val="en-GB"/>
                          </w:rPr>
                          <w:t>OUT!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6729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B10859" wp14:editId="429A07D6">
                <wp:simplePos x="0" y="0"/>
                <wp:positionH relativeFrom="column">
                  <wp:posOffset>96520</wp:posOffset>
                </wp:positionH>
                <wp:positionV relativeFrom="paragraph">
                  <wp:posOffset>1024255</wp:posOffset>
                </wp:positionV>
                <wp:extent cx="7132320" cy="3090545"/>
                <wp:effectExtent l="10795" t="5080" r="10160" b="9525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27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47524" w:rsidRDefault="00B47524" w:rsidP="004B37D9">
                            <w:pPr>
                              <w:rPr>
                                <w:noProof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  </w:t>
                            </w:r>
                          </w:p>
                          <w:p w:rsidR="007C1833" w:rsidRPr="004B37D9" w:rsidRDefault="00B47524" w:rsidP="004B37D9">
                            <w:pPr>
                              <w:rPr>
                                <w:noProof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33" alt="book-bg" style="position:absolute;margin-left:7.6pt;margin-top:80.65pt;width:561.6pt;height:24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" strokecolor="#89643b [3208]" strokeweight=".5pt">
                <v:fill r:id="rId28" o:title="book-bg" recolor="t" rotate="t" type="frame"/>
                <v:textbox inset="0,0,0,0">
                  <w:txbxContent>
                    <w:p w:rsidR="00B47524" w:rsidRDefault="00B47524" w:rsidP="004B37D9">
                      <w:pPr>
                        <w:rPr>
                          <w:noProof/>
                          <w:lang w:val="en-GB" w:eastAsia="en-GB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t xml:space="preserve">  </w:t>
                      </w:r>
                    </w:p>
                    <w:p w:rsidR="007C1833" w:rsidRPr="004B37D9" w:rsidRDefault="00B47524" w:rsidP="004B37D9">
                      <w:pPr>
                        <w:rPr>
                          <w:noProof/>
                          <w:lang w:val="en-GB" w:eastAsia="en-GB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66729B">
        <w:rPr>
          <w:noProof/>
          <w:color w:val="C6A27B" w:themeColor="accent5" w:themeTint="99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59C842" wp14:editId="1664582E">
                <wp:simplePos x="0" y="0"/>
                <wp:positionH relativeFrom="column">
                  <wp:posOffset>127635</wp:posOffset>
                </wp:positionH>
                <wp:positionV relativeFrom="paragraph">
                  <wp:posOffset>4364355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142A" w:rsidRPr="00261556" w:rsidRDefault="00261556" w:rsidP="002A48E7">
                            <w:pPr>
                              <w:pStyle w:val="Heading4"/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261556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Specific topics include: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10.05pt;margin-top:343.65pt;width:271.45pt;height:1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" filled="f" stroked="f">
                <v:textbox style="mso-fit-shape-to-text:t" inset=",0,0,0">
                  <w:txbxContent>
                    <w:p w:rsidR="0026142A" w:rsidRPr="00261556" w:rsidRDefault="00261556" w:rsidP="002A48E7">
                      <w:pPr>
                        <w:pStyle w:val="Heading4"/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</w:pPr>
                      <w:r w:rsidRPr="00261556"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>Specific topics include:</w:t>
                      </w:r>
                    </w:p>
                  </w:txbxContent>
                </v:textbox>
              </v:shape>
            </w:pict>
          </mc:Fallback>
        </mc:AlternateContent>
      </w:r>
      <w:r w:rsidR="0066729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9201150</wp:posOffset>
                </wp:positionV>
                <wp:extent cx="7132320" cy="251460"/>
                <wp:effectExtent l="1905" t="0" r="0" b="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232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0812" w:rsidRPr="00940812" w:rsidRDefault="00BD61E3" w:rsidP="00E8463E">
                            <w:pPr>
                              <w:pStyle w:val="SmallPrint"/>
                            </w:pPr>
                            <w:r w:rsidRPr="00E8463E">
                              <w:rPr>
                                <w:rFonts w:ascii="Garamond" w:hAnsi="Garamond"/>
                                <w:color w:val="17365D" w:themeColor="text2" w:themeShade="BF"/>
                              </w:rPr>
                              <w:t>©</w:t>
                            </w:r>
                            <w:sdt>
                              <w:sdtPr>
                                <w:rPr>
                                  <w:rFonts w:ascii="Garamond" w:hAnsi="Garamond"/>
                                  <w:color w:val="17365D" w:themeColor="text2" w:themeShade="BF"/>
                                </w:rPr>
                                <w:id w:val="9595797"/>
                              </w:sdtPr>
                              <w:sdtEndPr/>
                              <w:sdtContent>
                                <w:r w:rsidR="00E8463E" w:rsidRPr="00E8463E">
                                  <w:rPr>
                                    <w:rFonts w:ascii="Garamond" w:hAnsi="Garamond"/>
                                    <w:color w:val="17365D" w:themeColor="text2" w:themeShade="BF"/>
                                  </w:rPr>
                                  <w:t>201</w:t>
                                </w:r>
                                <w:r w:rsidR="00211F69">
                                  <w:rPr>
                                    <w:rFonts w:ascii="Garamond" w:hAnsi="Garamond"/>
                                    <w:color w:val="17365D" w:themeColor="text2" w:themeShade="BF"/>
                                  </w:rPr>
                                  <w:t>6</w:t>
                                </w:r>
                                <w:r w:rsidR="00E8463E">
                                  <w:rPr>
                                    <w:rFonts w:ascii="Garamond" w:hAnsi="Garamond"/>
                                    <w:color w:val="17365D" w:themeColor="text2" w:themeShade="BF"/>
                                  </w:rPr>
                                  <w:t xml:space="preserve"> - </w:t>
                                </w:r>
                              </w:sdtContent>
                            </w:sdt>
                            <w:r>
                              <w:t xml:space="preserve"> </w:t>
                            </w:r>
                            <w:sdt>
                              <w:sdtPr>
                                <w:rPr>
                                  <w:rFonts w:ascii="Garamond" w:hAnsi="Garamond"/>
                                  <w:color w:val="17365D" w:themeColor="text2" w:themeShade="BF"/>
                                </w:rPr>
                                <w:id w:val="555162729"/>
                              </w:sdtPr>
                              <w:sdtEndPr/>
                              <w:sdtContent>
                                <w:r w:rsidR="00E8463E" w:rsidRPr="00E8463E">
                                  <w:rPr>
                                    <w:rFonts w:ascii="Garamond" w:hAnsi="Garamond"/>
                                    <w:color w:val="17365D" w:themeColor="text2" w:themeShade="BF"/>
                                  </w:rPr>
                                  <w:t xml:space="preserve">Journal of Bio- and </w:t>
                                </w:r>
                                <w:proofErr w:type="spellStart"/>
                                <w:r w:rsidR="00E8463E" w:rsidRPr="00E8463E">
                                  <w:rPr>
                                    <w:rFonts w:ascii="Garamond" w:hAnsi="Garamond"/>
                                    <w:color w:val="17365D" w:themeColor="text2" w:themeShade="BF"/>
                                  </w:rPr>
                                  <w:t>Tribo</w:t>
                                </w:r>
                                <w:proofErr w:type="spellEnd"/>
                                <w:r w:rsidR="00E8463E" w:rsidRPr="00E8463E">
                                  <w:rPr>
                                    <w:rFonts w:ascii="Garamond" w:hAnsi="Garamond"/>
                                    <w:color w:val="17365D" w:themeColor="text2" w:themeShade="BF"/>
                                  </w:rPr>
                                  <w:t>-Corrosion</w:t>
                                </w:r>
                              </w:sdtContent>
                            </w:sdt>
                            <w:r w:rsidR="00E8463E">
                              <w:rPr>
                                <w:rFonts w:ascii="Garamond" w:hAnsi="Garamond"/>
                                <w:color w:val="17365D" w:themeColor="text2" w:themeShade="BF"/>
                              </w:rPr>
                              <w:t xml:space="preserve"> - Springer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5" type="#_x0000_t202" style="position:absolute;margin-left:6.9pt;margin-top:724.5pt;width:561.6pt;height:1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" filled="f" stroked="f">
                <v:textbox inset="0,0,0,0">
                  <w:txbxContent>
                    <w:p w:rsidR="00940812" w:rsidRPr="00940812" w:rsidRDefault="00BD61E3" w:rsidP="00E8463E">
                      <w:pPr>
                        <w:pStyle w:val="SmallPrint"/>
                      </w:pPr>
                      <w:r w:rsidRPr="00E8463E">
                        <w:rPr>
                          <w:rFonts w:ascii="Garamond" w:hAnsi="Garamond"/>
                          <w:color w:val="17365D" w:themeColor="text2" w:themeShade="BF"/>
                        </w:rPr>
                        <w:t>©</w:t>
                      </w:r>
                      <w:sdt>
                        <w:sdtPr>
                          <w:rPr>
                            <w:rFonts w:ascii="Garamond" w:hAnsi="Garamond"/>
                            <w:color w:val="17365D" w:themeColor="text2" w:themeShade="BF"/>
                          </w:rPr>
                          <w:id w:val="9595797"/>
                        </w:sdtPr>
                        <w:sdtEndPr/>
                        <w:sdtContent>
                          <w:r w:rsidR="00E8463E" w:rsidRPr="00E8463E">
                            <w:rPr>
                              <w:rFonts w:ascii="Garamond" w:hAnsi="Garamond"/>
                              <w:color w:val="17365D" w:themeColor="text2" w:themeShade="BF"/>
                            </w:rPr>
                            <w:t>201</w:t>
                          </w:r>
                          <w:r w:rsidR="00211F69">
                            <w:rPr>
                              <w:rFonts w:ascii="Garamond" w:hAnsi="Garamond"/>
                              <w:color w:val="17365D" w:themeColor="text2" w:themeShade="BF"/>
                            </w:rPr>
                            <w:t>6</w:t>
                          </w:r>
                          <w:r w:rsidR="00E8463E">
                            <w:rPr>
                              <w:rFonts w:ascii="Garamond" w:hAnsi="Garamond"/>
                              <w:color w:val="17365D" w:themeColor="text2" w:themeShade="BF"/>
                            </w:rPr>
                            <w:t xml:space="preserve"> - </w:t>
                          </w:r>
                        </w:sdtContent>
                      </w:sdt>
                      <w:r>
                        <w:t xml:space="preserve"> </w:t>
                      </w:r>
                      <w:sdt>
                        <w:sdtPr>
                          <w:rPr>
                            <w:rFonts w:ascii="Garamond" w:hAnsi="Garamond"/>
                            <w:color w:val="17365D" w:themeColor="text2" w:themeShade="BF"/>
                          </w:rPr>
                          <w:id w:val="555162729"/>
                        </w:sdtPr>
                        <w:sdtEndPr/>
                        <w:sdtContent>
                          <w:r w:rsidR="00E8463E" w:rsidRPr="00E8463E">
                            <w:rPr>
                              <w:rFonts w:ascii="Garamond" w:hAnsi="Garamond"/>
                              <w:color w:val="17365D" w:themeColor="text2" w:themeShade="BF"/>
                            </w:rPr>
                            <w:t xml:space="preserve">Journal of Bio- and </w:t>
                          </w:r>
                          <w:proofErr w:type="spellStart"/>
                          <w:r w:rsidR="00E8463E" w:rsidRPr="00E8463E">
                            <w:rPr>
                              <w:rFonts w:ascii="Garamond" w:hAnsi="Garamond"/>
                              <w:color w:val="17365D" w:themeColor="text2" w:themeShade="BF"/>
                            </w:rPr>
                            <w:t>Tribo</w:t>
                          </w:r>
                          <w:proofErr w:type="spellEnd"/>
                          <w:r w:rsidR="00E8463E" w:rsidRPr="00E8463E">
                            <w:rPr>
                              <w:rFonts w:ascii="Garamond" w:hAnsi="Garamond"/>
                              <w:color w:val="17365D" w:themeColor="text2" w:themeShade="BF"/>
                            </w:rPr>
                            <w:t>-Corrosion</w:t>
                          </w:r>
                        </w:sdtContent>
                      </w:sdt>
                      <w:r w:rsidR="00E8463E">
                        <w:rPr>
                          <w:rFonts w:ascii="Garamond" w:hAnsi="Garamond"/>
                          <w:color w:val="17365D" w:themeColor="text2" w:themeShade="BF"/>
                        </w:rPr>
                        <w:t xml:space="preserve"> - Springer</w:t>
                      </w:r>
                    </w:p>
                  </w:txbxContent>
                </v:textbox>
              </v:shape>
            </w:pict>
          </mc:Fallback>
        </mc:AlternateContent>
      </w:r>
      <w:r w:rsidR="0066729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29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C6A27B" w:themeColor="accent5" w:themeTint="99"/>
                                <w:sz w:val="70"/>
                                <w:szCs w:val="70"/>
                              </w:rPr>
                              <w:id w:val="555162761"/>
                            </w:sdtPr>
                            <w:sdtEndPr>
                              <w:rPr>
                                <w:color w:val="FFFFFF" w:themeColor="background1"/>
                              </w:rPr>
                            </w:sdtEndPr>
                            <w:sdtContent>
                              <w:p w:rsidR="0003296B" w:rsidRPr="0032396C" w:rsidRDefault="00126274" w:rsidP="00126274">
                                <w:pPr>
                                  <w:rPr>
                                    <w:color w:val="FFFFFF" w:themeColor="background1"/>
                                    <w:sz w:val="70"/>
                                    <w:szCs w:val="70"/>
                                  </w:rPr>
                                </w:pPr>
                                <w:r w:rsidRPr="0032396C">
                                  <w:rPr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t>CALL FOR PAPERS!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37" alt="nl-header" style="position:absolute;margin-left:6.9pt;margin-top:7.2pt;width:561.6pt;height:6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2z3pw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zBNITGqceEIu&#10;IQgZDHyJUOgcPFMy4FbXNHzvGUhK9J1FPp6XR0fpGchKAm8WmllgluP1mvIIlIzKdUQdnXsPatNh&#10;/BFk69KmtCoBkCk+1jIpuK+57eltSQ/CSz17/XwB1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" strokecolor="#89643b [3208]" strokeweight=".5pt">
                <v:fill r:id="rId30" o:title="nl-header" recolor="t" rotate="t" type="frame"/>
                <v:textbox inset=",0,0,0">
                  <w:txbxContent>
                    <w:sdt>
                      <w:sdtPr>
                        <w:rPr>
                          <w:color w:val="C6A27B" w:themeColor="accent5" w:themeTint="99"/>
                          <w:sz w:val="70"/>
                          <w:szCs w:val="70"/>
                        </w:rPr>
                        <w:id w:val="555162761"/>
                      </w:sdtPr>
                      <w:sdtEndPr>
                        <w:rPr>
                          <w:color w:val="FFFFFF" w:themeColor="background1"/>
                        </w:rPr>
                      </w:sdtEndPr>
                      <w:sdtContent>
                        <w:p w:rsidR="0003296B" w:rsidRPr="0032396C" w:rsidRDefault="00126274" w:rsidP="00126274">
                          <w:pPr>
                            <w:rPr>
                              <w:color w:val="FFFFFF" w:themeColor="background1"/>
                              <w:sz w:val="70"/>
                              <w:szCs w:val="70"/>
                            </w:rPr>
                          </w:pPr>
                          <w:r w:rsidRPr="0032396C">
                            <w:rPr>
                              <w:color w:val="FFFFFF" w:themeColor="background1"/>
                              <w:sz w:val="80"/>
                              <w:szCs w:val="80"/>
                            </w:rPr>
                            <w:t>CALL FOR PAPERS!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  <w:r w:rsidR="0066729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01200"/>
                <wp:effectExtent l="9525" t="9525" r="9525" b="2857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 cmpd="sng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0;width:8in;height:75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w10:wrap anchorx="margin" anchory="margin"/>
              </v:rect>
            </w:pict>
          </mc:Fallback>
        </mc:AlternateContent>
      </w:r>
    </w:p>
    <w:sectPr w:rsidR="00D27E20" w:rsidRPr="00C72A4B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27F3B"/>
    <w:multiLevelType w:val="hybridMultilevel"/>
    <w:tmpl w:val="7FB6CE8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26CAE"/>
    <w:multiLevelType w:val="multilevel"/>
    <w:tmpl w:val="4412D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0C1F03"/>
    <w:multiLevelType w:val="hybridMultilevel"/>
    <w:tmpl w:val="59FA638A"/>
    <w:lvl w:ilvl="0" w:tplc="033A383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7C48B8"/>
    <w:multiLevelType w:val="hybridMultilevel"/>
    <w:tmpl w:val="12E687F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274"/>
    <w:rsid w:val="0003296B"/>
    <w:rsid w:val="00070AE8"/>
    <w:rsid w:val="00076FD4"/>
    <w:rsid w:val="000904A8"/>
    <w:rsid w:val="000C5595"/>
    <w:rsid w:val="000C7D48"/>
    <w:rsid w:val="000F2E63"/>
    <w:rsid w:val="001259D2"/>
    <w:rsid w:val="00126274"/>
    <w:rsid w:val="00133A59"/>
    <w:rsid w:val="00142BB8"/>
    <w:rsid w:val="0018251B"/>
    <w:rsid w:val="001859AC"/>
    <w:rsid w:val="001D00A1"/>
    <w:rsid w:val="001D6B0A"/>
    <w:rsid w:val="001E0C17"/>
    <w:rsid w:val="002079DC"/>
    <w:rsid w:val="002115A7"/>
    <w:rsid w:val="00211F69"/>
    <w:rsid w:val="00225938"/>
    <w:rsid w:val="0026142A"/>
    <w:rsid w:val="00261556"/>
    <w:rsid w:val="002866D4"/>
    <w:rsid w:val="002A48E7"/>
    <w:rsid w:val="002A4D2C"/>
    <w:rsid w:val="002B0330"/>
    <w:rsid w:val="002C5567"/>
    <w:rsid w:val="002C7707"/>
    <w:rsid w:val="002E7927"/>
    <w:rsid w:val="002F3E2C"/>
    <w:rsid w:val="0031005E"/>
    <w:rsid w:val="0032396C"/>
    <w:rsid w:val="0036184C"/>
    <w:rsid w:val="00364174"/>
    <w:rsid w:val="003816A4"/>
    <w:rsid w:val="00384854"/>
    <w:rsid w:val="003A587F"/>
    <w:rsid w:val="003E1BE5"/>
    <w:rsid w:val="003E55EA"/>
    <w:rsid w:val="00401E20"/>
    <w:rsid w:val="004142EA"/>
    <w:rsid w:val="00452612"/>
    <w:rsid w:val="00455E62"/>
    <w:rsid w:val="0046142D"/>
    <w:rsid w:val="00487CA3"/>
    <w:rsid w:val="00491725"/>
    <w:rsid w:val="0049352E"/>
    <w:rsid w:val="004B127C"/>
    <w:rsid w:val="004B1B5D"/>
    <w:rsid w:val="004B2B1B"/>
    <w:rsid w:val="004B37D9"/>
    <w:rsid w:val="005006D7"/>
    <w:rsid w:val="00527F6B"/>
    <w:rsid w:val="00531EA0"/>
    <w:rsid w:val="00562D43"/>
    <w:rsid w:val="005834A8"/>
    <w:rsid w:val="0058716D"/>
    <w:rsid w:val="005A7A62"/>
    <w:rsid w:val="005F3846"/>
    <w:rsid w:val="00663FAD"/>
    <w:rsid w:val="0066729B"/>
    <w:rsid w:val="0067027A"/>
    <w:rsid w:val="006E30AD"/>
    <w:rsid w:val="006E55E2"/>
    <w:rsid w:val="006F151B"/>
    <w:rsid w:val="006F549D"/>
    <w:rsid w:val="007048E4"/>
    <w:rsid w:val="00727F51"/>
    <w:rsid w:val="00740E10"/>
    <w:rsid w:val="00741A36"/>
    <w:rsid w:val="00743B57"/>
    <w:rsid w:val="007444C3"/>
    <w:rsid w:val="0075617D"/>
    <w:rsid w:val="0076557F"/>
    <w:rsid w:val="0078582C"/>
    <w:rsid w:val="007A0C69"/>
    <w:rsid w:val="007B747A"/>
    <w:rsid w:val="007C1833"/>
    <w:rsid w:val="007E4964"/>
    <w:rsid w:val="00806428"/>
    <w:rsid w:val="00822FE9"/>
    <w:rsid w:val="00845453"/>
    <w:rsid w:val="0084725B"/>
    <w:rsid w:val="00847D51"/>
    <w:rsid w:val="008727B2"/>
    <w:rsid w:val="0087568B"/>
    <w:rsid w:val="008B0000"/>
    <w:rsid w:val="008B31E4"/>
    <w:rsid w:val="008C7057"/>
    <w:rsid w:val="008F06A2"/>
    <w:rsid w:val="009238DC"/>
    <w:rsid w:val="009277CF"/>
    <w:rsid w:val="00940812"/>
    <w:rsid w:val="009428F2"/>
    <w:rsid w:val="00982A86"/>
    <w:rsid w:val="00990EC9"/>
    <w:rsid w:val="009B099E"/>
    <w:rsid w:val="009E4869"/>
    <w:rsid w:val="009E7BF0"/>
    <w:rsid w:val="009E7E7D"/>
    <w:rsid w:val="00A25AB5"/>
    <w:rsid w:val="00A35C82"/>
    <w:rsid w:val="00A444B5"/>
    <w:rsid w:val="00A71644"/>
    <w:rsid w:val="00A742B4"/>
    <w:rsid w:val="00AA2877"/>
    <w:rsid w:val="00AC135D"/>
    <w:rsid w:val="00AD1595"/>
    <w:rsid w:val="00AD190C"/>
    <w:rsid w:val="00AE6DBE"/>
    <w:rsid w:val="00AF3C0F"/>
    <w:rsid w:val="00AF6CC1"/>
    <w:rsid w:val="00B0561B"/>
    <w:rsid w:val="00B1415C"/>
    <w:rsid w:val="00B1637A"/>
    <w:rsid w:val="00B33E5D"/>
    <w:rsid w:val="00B41374"/>
    <w:rsid w:val="00B47524"/>
    <w:rsid w:val="00B70980"/>
    <w:rsid w:val="00B71C0F"/>
    <w:rsid w:val="00BA239F"/>
    <w:rsid w:val="00BC1623"/>
    <w:rsid w:val="00BC7BCA"/>
    <w:rsid w:val="00BD61E3"/>
    <w:rsid w:val="00C058F5"/>
    <w:rsid w:val="00C07276"/>
    <w:rsid w:val="00C100A5"/>
    <w:rsid w:val="00C208C2"/>
    <w:rsid w:val="00C47331"/>
    <w:rsid w:val="00C72A4B"/>
    <w:rsid w:val="00C84CED"/>
    <w:rsid w:val="00C97DCF"/>
    <w:rsid w:val="00CB1A69"/>
    <w:rsid w:val="00CC665E"/>
    <w:rsid w:val="00CD0BD3"/>
    <w:rsid w:val="00CD0E4D"/>
    <w:rsid w:val="00CF0A2A"/>
    <w:rsid w:val="00D156AD"/>
    <w:rsid w:val="00D43682"/>
    <w:rsid w:val="00D43C4B"/>
    <w:rsid w:val="00D45AEB"/>
    <w:rsid w:val="00D6062A"/>
    <w:rsid w:val="00D6332F"/>
    <w:rsid w:val="00D64485"/>
    <w:rsid w:val="00DA62D3"/>
    <w:rsid w:val="00DB5B8C"/>
    <w:rsid w:val="00DB710A"/>
    <w:rsid w:val="00DC60EA"/>
    <w:rsid w:val="00DD0C66"/>
    <w:rsid w:val="00DE447E"/>
    <w:rsid w:val="00DE5677"/>
    <w:rsid w:val="00DE57B8"/>
    <w:rsid w:val="00E02DC2"/>
    <w:rsid w:val="00E1023F"/>
    <w:rsid w:val="00E51E4D"/>
    <w:rsid w:val="00E8463E"/>
    <w:rsid w:val="00E867DD"/>
    <w:rsid w:val="00EC1524"/>
    <w:rsid w:val="00ED02B7"/>
    <w:rsid w:val="00EE2BCE"/>
    <w:rsid w:val="00F06BEC"/>
    <w:rsid w:val="00F2263F"/>
    <w:rsid w:val="00F3522F"/>
    <w:rsid w:val="00F46603"/>
    <w:rsid w:val="00F47899"/>
    <w:rsid w:val="00F61E1F"/>
    <w:rsid w:val="00F76790"/>
    <w:rsid w:val="00F96D35"/>
    <w:rsid w:val="00FA73E0"/>
    <w:rsid w:val="00FB2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A0C6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6155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76FD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A0C6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6155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76F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3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arta.Moldvai@springer.com" TargetMode="External"/><Relationship Id="rId18" Type="http://schemas.openxmlformats.org/officeDocument/2006/relationships/hyperlink" Target="http://link.springer.com/article/10.1007/s40735-015-0006-z" TargetMode="External"/><Relationship Id="rId26" Type="http://schemas.openxmlformats.org/officeDocument/2006/relationships/hyperlink" Target="http://link.springer.com/journal/40735/1/1/page/1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://link.springer.com/journal/40735/1/1/page/1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file:///C:\Users\las02122\Desktop\,%20margaret.stack@strath.ac.uk" TargetMode="External"/><Relationship Id="rId17" Type="http://schemas.openxmlformats.org/officeDocument/2006/relationships/hyperlink" Target="http://link.springer.com/article/10.1007/s40735-015-0007-y" TargetMode="External"/><Relationship Id="rId25" Type="http://schemas.openxmlformats.org/officeDocument/2006/relationships/hyperlink" Target="http://link.springer.com/journal/40735/1/1/page/1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link.springer.com/article/10.1007/s40735-015-0008-x" TargetMode="External"/><Relationship Id="rId20" Type="http://schemas.openxmlformats.org/officeDocument/2006/relationships/hyperlink" Target="http://link.springer.com/article/10.1007/s40735-015-0007-y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arta.Moldvai@springer.com" TargetMode="External"/><Relationship Id="rId24" Type="http://schemas.openxmlformats.org/officeDocument/2006/relationships/hyperlink" Target="http://www.springer.com/materials/surfaces+interfaces/journal/40735" TargetMode="External"/><Relationship Id="rId32" Type="http://schemas.openxmlformats.org/officeDocument/2006/relationships/glossaryDocument" Target="glossary/document.xml"/><Relationship Id="rId5" Type="http://schemas.microsoft.com/office/2007/relationships/stylesWithEffects" Target="stylesWithEffects.xml"/><Relationship Id="rId15" Type="http://schemas.openxmlformats.org/officeDocument/2006/relationships/hyperlink" Target="http://link.springer.com/article/10.1007/s40735-015-0006-z" TargetMode="External"/><Relationship Id="rId23" Type="http://schemas.openxmlformats.org/officeDocument/2006/relationships/hyperlink" Target="http://www.springer.com/materials/surfaces+interfaces/journal/40735" TargetMode="External"/><Relationship Id="rId28" Type="http://schemas.openxmlformats.org/officeDocument/2006/relationships/image" Target="media/image4.png"/><Relationship Id="rId10" Type="http://schemas.openxmlformats.org/officeDocument/2006/relationships/image" Target="media/image20.png"/><Relationship Id="rId19" Type="http://schemas.openxmlformats.org/officeDocument/2006/relationships/hyperlink" Target="http://link.springer.com/article/10.1007/s40735-015-0008-x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file:///C:\Users\las02122\Desktop\,%20margaret.stack@strath.ac.uk" TargetMode="External"/><Relationship Id="rId22" Type="http://schemas.openxmlformats.org/officeDocument/2006/relationships/hyperlink" Target="http://link.springer.com/journal/40735/1/1/page/1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7.png"/><Relationship Id="rId8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tb10134\AppData\Roaming\Microsoft\Templates\BookClub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7D47BF106934CA895E3BBECFDD05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E9F7A-97A6-42D0-8AC7-836C8760CE12}"/>
      </w:docPartPr>
      <w:docPartBody>
        <w:p w:rsidR="00F1089E" w:rsidRDefault="003F21C9">
          <w:pPr>
            <w:pStyle w:val="47D47BF106934CA895E3BBECFDD053B9"/>
          </w:pPr>
          <w:r w:rsidRPr="00BD61E3">
            <w:rPr>
              <w:rStyle w:val="Heading2Char"/>
            </w:rPr>
            <w:t>[BOOK TITLE]</w:t>
          </w:r>
        </w:p>
      </w:docPartBody>
    </w:docPart>
    <w:docPart>
      <w:docPartPr>
        <w:name w:val="75E261B160C644CCA2C55B5B625E4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80F88-49EA-48A6-A7DE-DD40D298DF33}"/>
      </w:docPartPr>
      <w:docPartBody>
        <w:p w:rsidR="00F1089E" w:rsidRDefault="003F21C9">
          <w:pPr>
            <w:pStyle w:val="75E261B160C644CCA2C55B5B625E488A"/>
          </w:pPr>
          <w:r>
            <w:t>[Name]</w:t>
          </w:r>
        </w:p>
      </w:docPartBody>
    </w:docPart>
    <w:docPart>
      <w:docPartPr>
        <w:name w:val="2D2A799B556449A3960586504FD5A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2D9CFF-C6D4-4BE3-9261-C2BACCB54573}"/>
      </w:docPartPr>
      <w:docPartBody>
        <w:p w:rsidR="00F1089E" w:rsidRDefault="003F21C9">
          <w:pPr>
            <w:pStyle w:val="2D2A799B556449A3960586504FD5A770"/>
          </w:pPr>
          <w:r w:rsidRPr="0036184C">
            <w:t>[</w:t>
          </w:r>
          <w:r>
            <w:t>Date</w:t>
          </w:r>
          <w:r w:rsidRPr="0036184C"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715"/>
    <w:rsid w:val="000877D4"/>
    <w:rsid w:val="000E0A18"/>
    <w:rsid w:val="002143CF"/>
    <w:rsid w:val="003F21C9"/>
    <w:rsid w:val="00753D90"/>
    <w:rsid w:val="00B45840"/>
    <w:rsid w:val="00BC6CAC"/>
    <w:rsid w:val="00E92E22"/>
    <w:rsid w:val="00F1089E"/>
    <w:rsid w:val="00F27715"/>
    <w:rsid w:val="00F72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after="120" w:line="240" w:lineRule="auto"/>
      <w:outlineLvl w:val="1"/>
    </w:pPr>
    <w:rPr>
      <w:rFonts w:eastAsiaTheme="minorHAnsi"/>
      <w:color w:val="92CDDC" w:themeColor="accent5" w:themeTint="99"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91CD451F8824123982C6275A5EAAC74">
    <w:name w:val="191CD451F8824123982C6275A5EAAC74"/>
  </w:style>
  <w:style w:type="character" w:styleId="PlaceholderText">
    <w:name w:val="Placeholder Text"/>
    <w:basedOn w:val="DefaultParagraphFont"/>
    <w:uiPriority w:val="99"/>
    <w:semiHidden/>
    <w:rsid w:val="00F27715"/>
    <w:rPr>
      <w:color w:val="808080"/>
    </w:rPr>
  </w:style>
  <w:style w:type="paragraph" w:customStyle="1" w:styleId="DD1B3F5015A64A8EB74C52558D68F55A">
    <w:name w:val="DD1B3F5015A64A8EB74C52558D68F55A"/>
  </w:style>
  <w:style w:type="paragraph" w:customStyle="1" w:styleId="92BD3416B47F47E7A96BDBD218E40B2D">
    <w:name w:val="92BD3416B47F47E7A96BDBD218E40B2D"/>
  </w:style>
  <w:style w:type="paragraph" w:customStyle="1" w:styleId="4AA70DCE48134E22AC61578C13230B8F">
    <w:name w:val="4AA70DCE48134E22AC61578C13230B8F"/>
  </w:style>
  <w:style w:type="paragraph" w:customStyle="1" w:styleId="D87B2B5CF0014A1BA8A17A489E96C310">
    <w:name w:val="D87B2B5CF0014A1BA8A17A489E96C310"/>
  </w:style>
  <w:style w:type="paragraph" w:customStyle="1" w:styleId="144CD9E00FF1451392BF99D90D166EA2">
    <w:name w:val="144CD9E00FF1451392BF99D90D166EA2"/>
  </w:style>
  <w:style w:type="paragraph" w:customStyle="1" w:styleId="90F162E27A4B4875A61089CA147B29E2">
    <w:name w:val="90F162E27A4B4875A61089CA147B29E2"/>
  </w:style>
  <w:style w:type="paragraph" w:customStyle="1" w:styleId="6D19B757C239473AB8F319425414F451">
    <w:name w:val="6D19B757C239473AB8F319425414F451"/>
  </w:style>
  <w:style w:type="paragraph" w:customStyle="1" w:styleId="E39D66FA003646BD8B0561BC9047B346">
    <w:name w:val="E39D66FA003646BD8B0561BC9047B346"/>
  </w:style>
  <w:style w:type="paragraph" w:styleId="Title">
    <w:name w:val="Title"/>
    <w:basedOn w:val="Normal"/>
    <w:next w:val="Normal"/>
    <w:link w:val="TitleChar"/>
    <w:uiPriority w:val="10"/>
    <w:qFormat/>
    <w:rsid w:val="00F27715"/>
    <w:pPr>
      <w:spacing w:before="120" w:after="120" w:line="240" w:lineRule="auto"/>
    </w:pPr>
    <w:rPr>
      <w:rFonts w:eastAsiaTheme="minorHAnsi"/>
      <w:color w:val="92CDDC" w:themeColor="accent5" w:themeTint="99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F27715"/>
    <w:rPr>
      <w:rFonts w:eastAsiaTheme="minorHAnsi"/>
      <w:color w:val="92CDDC" w:themeColor="accent5" w:themeTint="99"/>
      <w:lang w:val="en-US" w:eastAsia="en-US"/>
    </w:rPr>
  </w:style>
  <w:style w:type="paragraph" w:customStyle="1" w:styleId="797702C72A0042AEB4809D60B432B2AB">
    <w:name w:val="797702C72A0042AEB4809D60B432B2AB"/>
  </w:style>
  <w:style w:type="paragraph" w:customStyle="1" w:styleId="3B87FB5780394420AA4126FE4FA70713">
    <w:name w:val="3B87FB5780394420AA4126FE4FA70713"/>
  </w:style>
  <w:style w:type="character" w:customStyle="1" w:styleId="Heading2Char">
    <w:name w:val="Heading 2 Char"/>
    <w:basedOn w:val="DefaultParagraphFont"/>
    <w:link w:val="Heading2"/>
    <w:uiPriority w:val="9"/>
    <w:rPr>
      <w:rFonts w:eastAsiaTheme="minorHAnsi"/>
      <w:color w:val="92CDDC" w:themeColor="accent5" w:themeTint="99"/>
      <w:sz w:val="28"/>
      <w:szCs w:val="28"/>
      <w:lang w:val="en-US" w:eastAsia="en-US"/>
    </w:rPr>
  </w:style>
  <w:style w:type="paragraph" w:customStyle="1" w:styleId="47D47BF106934CA895E3BBECFDD053B9">
    <w:name w:val="47D47BF106934CA895E3BBECFDD053B9"/>
  </w:style>
  <w:style w:type="paragraph" w:customStyle="1" w:styleId="75E261B160C644CCA2C55B5B625E488A">
    <w:name w:val="75E261B160C644CCA2C55B5B625E488A"/>
  </w:style>
  <w:style w:type="paragraph" w:customStyle="1" w:styleId="869142F719BF465CB4079022C3AA9AD3">
    <w:name w:val="869142F719BF465CB4079022C3AA9AD3"/>
  </w:style>
  <w:style w:type="paragraph" w:customStyle="1" w:styleId="2D2A799B556449A3960586504FD5A770">
    <w:name w:val="2D2A799B556449A3960586504FD5A770"/>
  </w:style>
  <w:style w:type="paragraph" w:customStyle="1" w:styleId="2E31FE7D70B24FB588A3EBD21F5D6E1F">
    <w:name w:val="2E31FE7D70B24FB588A3EBD21F5D6E1F"/>
  </w:style>
  <w:style w:type="paragraph" w:customStyle="1" w:styleId="1C2354CAAA7E4BC4AC89A428199CFA3E">
    <w:name w:val="1C2354CAAA7E4BC4AC89A428199CFA3E"/>
  </w:style>
  <w:style w:type="paragraph" w:customStyle="1" w:styleId="10713C8772F443669560E5EEEF5D7A69">
    <w:name w:val="10713C8772F443669560E5EEEF5D7A69"/>
  </w:style>
  <w:style w:type="paragraph" w:customStyle="1" w:styleId="A42F6C33634D418EB80A10076A9A77BD">
    <w:name w:val="A42F6C33634D418EB80A10076A9A77BD"/>
  </w:style>
  <w:style w:type="paragraph" w:customStyle="1" w:styleId="302232420A7345098A09C9DC12936E05">
    <w:name w:val="302232420A7345098A09C9DC12936E05"/>
  </w:style>
  <w:style w:type="paragraph" w:customStyle="1" w:styleId="2094BF40D00C4A47B40C02E5EC101AF9">
    <w:name w:val="2094BF40D00C4A47B40C02E5EC101AF9"/>
  </w:style>
  <w:style w:type="paragraph" w:customStyle="1" w:styleId="0182B87EF16F462B81A3193C8AB6D84B">
    <w:name w:val="0182B87EF16F462B81A3193C8AB6D84B"/>
  </w:style>
  <w:style w:type="paragraph" w:customStyle="1" w:styleId="033DC368B24447DBA0CA9F9C915E8F5A">
    <w:name w:val="033DC368B24447DBA0CA9F9C915E8F5A"/>
  </w:style>
  <w:style w:type="paragraph" w:customStyle="1" w:styleId="65DABC3BE6F446C4B70B5BB1BD5A0B17">
    <w:name w:val="65DABC3BE6F446C4B70B5BB1BD5A0B17"/>
  </w:style>
  <w:style w:type="paragraph" w:customStyle="1" w:styleId="DCC2FC6705F74E4CB197C1FA409BC47E">
    <w:name w:val="DCC2FC6705F74E4CB197C1FA409BC47E"/>
  </w:style>
  <w:style w:type="paragraph" w:customStyle="1" w:styleId="C66D41EC161D4A75BC352067860961D6">
    <w:name w:val="C66D41EC161D4A75BC352067860961D6"/>
  </w:style>
  <w:style w:type="paragraph" w:customStyle="1" w:styleId="18DEE85968D14A619C16A1306393523F">
    <w:name w:val="18DEE85968D14A619C16A1306393523F"/>
  </w:style>
  <w:style w:type="paragraph" w:customStyle="1" w:styleId="6840F28190024623A87ABE3FF63B825E">
    <w:name w:val="6840F28190024623A87ABE3FF63B825E"/>
  </w:style>
  <w:style w:type="paragraph" w:customStyle="1" w:styleId="4FB090510DC44C8B9BF4403E74BD6B83">
    <w:name w:val="4FB090510DC44C8B9BF4403E74BD6B83"/>
  </w:style>
  <w:style w:type="paragraph" w:customStyle="1" w:styleId="28BD89CBBBF648D78A37B1E10051ED26">
    <w:name w:val="28BD89CBBBF648D78A37B1E10051ED26"/>
    <w:rsid w:val="00F27715"/>
  </w:style>
  <w:style w:type="paragraph" w:customStyle="1" w:styleId="7A5B409FC44F405FBE22AC1649F3AA2E">
    <w:name w:val="7A5B409FC44F405FBE22AC1649F3AA2E"/>
    <w:rsid w:val="00F27715"/>
  </w:style>
  <w:style w:type="paragraph" w:customStyle="1" w:styleId="9C55107EFC9D458CBAB81587F11EFB55">
    <w:name w:val="9C55107EFC9D458CBAB81587F11EFB55"/>
    <w:rsid w:val="00F27715"/>
  </w:style>
  <w:style w:type="paragraph" w:customStyle="1" w:styleId="FDAE35BAF34D4D97BEC52769CD1A5BFF">
    <w:name w:val="FDAE35BAF34D4D97BEC52769CD1A5BFF"/>
    <w:rsid w:val="00F27715"/>
  </w:style>
  <w:style w:type="paragraph" w:customStyle="1" w:styleId="792A63FF20EE429882BFFC827E4CA760">
    <w:name w:val="792A63FF20EE429882BFFC827E4CA760"/>
    <w:rsid w:val="00F27715"/>
  </w:style>
  <w:style w:type="paragraph" w:customStyle="1" w:styleId="A41A604DFEF54569A0DA6B8AE5A622E3">
    <w:name w:val="A41A604DFEF54569A0DA6B8AE5A622E3"/>
    <w:rsid w:val="00F27715"/>
  </w:style>
  <w:style w:type="paragraph" w:customStyle="1" w:styleId="ECD299138D234EE6807D90BFA9C1C260">
    <w:name w:val="ECD299138D234EE6807D90BFA9C1C260"/>
    <w:rsid w:val="00F27715"/>
  </w:style>
  <w:style w:type="paragraph" w:customStyle="1" w:styleId="CD8409DF10124D3EB974FFE77BCE78E6">
    <w:name w:val="CD8409DF10124D3EB974FFE77BCE78E6"/>
    <w:rsid w:val="00F27715"/>
  </w:style>
  <w:style w:type="paragraph" w:customStyle="1" w:styleId="A65BD614D245406798AE6B5808737584">
    <w:name w:val="A65BD614D245406798AE6B5808737584"/>
    <w:rsid w:val="00F2771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after="120" w:line="240" w:lineRule="auto"/>
      <w:outlineLvl w:val="1"/>
    </w:pPr>
    <w:rPr>
      <w:rFonts w:eastAsiaTheme="minorHAnsi"/>
      <w:color w:val="92CDDC" w:themeColor="accent5" w:themeTint="99"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91CD451F8824123982C6275A5EAAC74">
    <w:name w:val="191CD451F8824123982C6275A5EAAC74"/>
  </w:style>
  <w:style w:type="character" w:styleId="PlaceholderText">
    <w:name w:val="Placeholder Text"/>
    <w:basedOn w:val="DefaultParagraphFont"/>
    <w:uiPriority w:val="99"/>
    <w:semiHidden/>
    <w:rsid w:val="00F27715"/>
    <w:rPr>
      <w:color w:val="808080"/>
    </w:rPr>
  </w:style>
  <w:style w:type="paragraph" w:customStyle="1" w:styleId="DD1B3F5015A64A8EB74C52558D68F55A">
    <w:name w:val="DD1B3F5015A64A8EB74C52558D68F55A"/>
  </w:style>
  <w:style w:type="paragraph" w:customStyle="1" w:styleId="92BD3416B47F47E7A96BDBD218E40B2D">
    <w:name w:val="92BD3416B47F47E7A96BDBD218E40B2D"/>
  </w:style>
  <w:style w:type="paragraph" w:customStyle="1" w:styleId="4AA70DCE48134E22AC61578C13230B8F">
    <w:name w:val="4AA70DCE48134E22AC61578C13230B8F"/>
  </w:style>
  <w:style w:type="paragraph" w:customStyle="1" w:styleId="D87B2B5CF0014A1BA8A17A489E96C310">
    <w:name w:val="D87B2B5CF0014A1BA8A17A489E96C310"/>
  </w:style>
  <w:style w:type="paragraph" w:customStyle="1" w:styleId="144CD9E00FF1451392BF99D90D166EA2">
    <w:name w:val="144CD9E00FF1451392BF99D90D166EA2"/>
  </w:style>
  <w:style w:type="paragraph" w:customStyle="1" w:styleId="90F162E27A4B4875A61089CA147B29E2">
    <w:name w:val="90F162E27A4B4875A61089CA147B29E2"/>
  </w:style>
  <w:style w:type="paragraph" w:customStyle="1" w:styleId="6D19B757C239473AB8F319425414F451">
    <w:name w:val="6D19B757C239473AB8F319425414F451"/>
  </w:style>
  <w:style w:type="paragraph" w:customStyle="1" w:styleId="E39D66FA003646BD8B0561BC9047B346">
    <w:name w:val="E39D66FA003646BD8B0561BC9047B346"/>
  </w:style>
  <w:style w:type="paragraph" w:styleId="Title">
    <w:name w:val="Title"/>
    <w:basedOn w:val="Normal"/>
    <w:next w:val="Normal"/>
    <w:link w:val="TitleChar"/>
    <w:uiPriority w:val="10"/>
    <w:qFormat/>
    <w:rsid w:val="00F27715"/>
    <w:pPr>
      <w:spacing w:before="120" w:after="120" w:line="240" w:lineRule="auto"/>
    </w:pPr>
    <w:rPr>
      <w:rFonts w:eastAsiaTheme="minorHAnsi"/>
      <w:color w:val="92CDDC" w:themeColor="accent5" w:themeTint="99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F27715"/>
    <w:rPr>
      <w:rFonts w:eastAsiaTheme="minorHAnsi"/>
      <w:color w:val="92CDDC" w:themeColor="accent5" w:themeTint="99"/>
      <w:lang w:val="en-US" w:eastAsia="en-US"/>
    </w:rPr>
  </w:style>
  <w:style w:type="paragraph" w:customStyle="1" w:styleId="797702C72A0042AEB4809D60B432B2AB">
    <w:name w:val="797702C72A0042AEB4809D60B432B2AB"/>
  </w:style>
  <w:style w:type="paragraph" w:customStyle="1" w:styleId="3B87FB5780394420AA4126FE4FA70713">
    <w:name w:val="3B87FB5780394420AA4126FE4FA70713"/>
  </w:style>
  <w:style w:type="character" w:customStyle="1" w:styleId="Heading2Char">
    <w:name w:val="Heading 2 Char"/>
    <w:basedOn w:val="DefaultParagraphFont"/>
    <w:link w:val="Heading2"/>
    <w:uiPriority w:val="9"/>
    <w:rPr>
      <w:rFonts w:eastAsiaTheme="minorHAnsi"/>
      <w:color w:val="92CDDC" w:themeColor="accent5" w:themeTint="99"/>
      <w:sz w:val="28"/>
      <w:szCs w:val="28"/>
      <w:lang w:val="en-US" w:eastAsia="en-US"/>
    </w:rPr>
  </w:style>
  <w:style w:type="paragraph" w:customStyle="1" w:styleId="47D47BF106934CA895E3BBECFDD053B9">
    <w:name w:val="47D47BF106934CA895E3BBECFDD053B9"/>
  </w:style>
  <w:style w:type="paragraph" w:customStyle="1" w:styleId="75E261B160C644CCA2C55B5B625E488A">
    <w:name w:val="75E261B160C644CCA2C55B5B625E488A"/>
  </w:style>
  <w:style w:type="paragraph" w:customStyle="1" w:styleId="869142F719BF465CB4079022C3AA9AD3">
    <w:name w:val="869142F719BF465CB4079022C3AA9AD3"/>
  </w:style>
  <w:style w:type="paragraph" w:customStyle="1" w:styleId="2D2A799B556449A3960586504FD5A770">
    <w:name w:val="2D2A799B556449A3960586504FD5A770"/>
  </w:style>
  <w:style w:type="paragraph" w:customStyle="1" w:styleId="2E31FE7D70B24FB588A3EBD21F5D6E1F">
    <w:name w:val="2E31FE7D70B24FB588A3EBD21F5D6E1F"/>
  </w:style>
  <w:style w:type="paragraph" w:customStyle="1" w:styleId="1C2354CAAA7E4BC4AC89A428199CFA3E">
    <w:name w:val="1C2354CAAA7E4BC4AC89A428199CFA3E"/>
  </w:style>
  <w:style w:type="paragraph" w:customStyle="1" w:styleId="10713C8772F443669560E5EEEF5D7A69">
    <w:name w:val="10713C8772F443669560E5EEEF5D7A69"/>
  </w:style>
  <w:style w:type="paragraph" w:customStyle="1" w:styleId="A42F6C33634D418EB80A10076A9A77BD">
    <w:name w:val="A42F6C33634D418EB80A10076A9A77BD"/>
  </w:style>
  <w:style w:type="paragraph" w:customStyle="1" w:styleId="302232420A7345098A09C9DC12936E05">
    <w:name w:val="302232420A7345098A09C9DC12936E05"/>
  </w:style>
  <w:style w:type="paragraph" w:customStyle="1" w:styleId="2094BF40D00C4A47B40C02E5EC101AF9">
    <w:name w:val="2094BF40D00C4A47B40C02E5EC101AF9"/>
  </w:style>
  <w:style w:type="paragraph" w:customStyle="1" w:styleId="0182B87EF16F462B81A3193C8AB6D84B">
    <w:name w:val="0182B87EF16F462B81A3193C8AB6D84B"/>
  </w:style>
  <w:style w:type="paragraph" w:customStyle="1" w:styleId="033DC368B24447DBA0CA9F9C915E8F5A">
    <w:name w:val="033DC368B24447DBA0CA9F9C915E8F5A"/>
  </w:style>
  <w:style w:type="paragraph" w:customStyle="1" w:styleId="65DABC3BE6F446C4B70B5BB1BD5A0B17">
    <w:name w:val="65DABC3BE6F446C4B70B5BB1BD5A0B17"/>
  </w:style>
  <w:style w:type="paragraph" w:customStyle="1" w:styleId="DCC2FC6705F74E4CB197C1FA409BC47E">
    <w:name w:val="DCC2FC6705F74E4CB197C1FA409BC47E"/>
  </w:style>
  <w:style w:type="paragraph" w:customStyle="1" w:styleId="C66D41EC161D4A75BC352067860961D6">
    <w:name w:val="C66D41EC161D4A75BC352067860961D6"/>
  </w:style>
  <w:style w:type="paragraph" w:customStyle="1" w:styleId="18DEE85968D14A619C16A1306393523F">
    <w:name w:val="18DEE85968D14A619C16A1306393523F"/>
  </w:style>
  <w:style w:type="paragraph" w:customStyle="1" w:styleId="6840F28190024623A87ABE3FF63B825E">
    <w:name w:val="6840F28190024623A87ABE3FF63B825E"/>
  </w:style>
  <w:style w:type="paragraph" w:customStyle="1" w:styleId="4FB090510DC44C8B9BF4403E74BD6B83">
    <w:name w:val="4FB090510DC44C8B9BF4403E74BD6B83"/>
  </w:style>
  <w:style w:type="paragraph" w:customStyle="1" w:styleId="28BD89CBBBF648D78A37B1E10051ED26">
    <w:name w:val="28BD89CBBBF648D78A37B1E10051ED26"/>
    <w:rsid w:val="00F27715"/>
  </w:style>
  <w:style w:type="paragraph" w:customStyle="1" w:styleId="7A5B409FC44F405FBE22AC1649F3AA2E">
    <w:name w:val="7A5B409FC44F405FBE22AC1649F3AA2E"/>
    <w:rsid w:val="00F27715"/>
  </w:style>
  <w:style w:type="paragraph" w:customStyle="1" w:styleId="9C55107EFC9D458CBAB81587F11EFB55">
    <w:name w:val="9C55107EFC9D458CBAB81587F11EFB55"/>
    <w:rsid w:val="00F27715"/>
  </w:style>
  <w:style w:type="paragraph" w:customStyle="1" w:styleId="FDAE35BAF34D4D97BEC52769CD1A5BFF">
    <w:name w:val="FDAE35BAF34D4D97BEC52769CD1A5BFF"/>
    <w:rsid w:val="00F27715"/>
  </w:style>
  <w:style w:type="paragraph" w:customStyle="1" w:styleId="792A63FF20EE429882BFFC827E4CA760">
    <w:name w:val="792A63FF20EE429882BFFC827E4CA760"/>
    <w:rsid w:val="00F27715"/>
  </w:style>
  <w:style w:type="paragraph" w:customStyle="1" w:styleId="A41A604DFEF54569A0DA6B8AE5A622E3">
    <w:name w:val="A41A604DFEF54569A0DA6B8AE5A622E3"/>
    <w:rsid w:val="00F27715"/>
  </w:style>
  <w:style w:type="paragraph" w:customStyle="1" w:styleId="ECD299138D234EE6807D90BFA9C1C260">
    <w:name w:val="ECD299138D234EE6807D90BFA9C1C260"/>
    <w:rsid w:val="00F27715"/>
  </w:style>
  <w:style w:type="paragraph" w:customStyle="1" w:styleId="CD8409DF10124D3EB974FFE77BCE78E6">
    <w:name w:val="CD8409DF10124D3EB974FFE77BCE78E6"/>
    <w:rsid w:val="00F27715"/>
  </w:style>
  <w:style w:type="paragraph" w:customStyle="1" w:styleId="A65BD614D245406798AE6B5808737584">
    <w:name w:val="A65BD614D245406798AE6B5808737584"/>
    <w:rsid w:val="00F277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8D7DF6-708B-447E-8494-754C81902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BookClubFlyer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S Sharifi</dc:creator>
  <cp:lastModifiedBy>Margaret Stack</cp:lastModifiedBy>
  <cp:revision>2</cp:revision>
  <dcterms:created xsi:type="dcterms:W3CDTF">2016-02-08T19:45:00Z</dcterms:created>
  <dcterms:modified xsi:type="dcterms:W3CDTF">2016-02-08T19:45:00Z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